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23DD" w14:textId="529AE40F" w:rsidR="003E2C58" w:rsidRPr="00984B20" w:rsidRDefault="2A82E0F7" w:rsidP="003476CA">
      <w:pPr>
        <w:pStyle w:val="berschrift1"/>
        <w:rPr>
          <w:rFonts w:ascii="Arvo" w:hAnsi="Arvo"/>
          <w:sz w:val="32"/>
        </w:rPr>
      </w:pPr>
      <w:r w:rsidRPr="00984B20">
        <w:rPr>
          <w:rFonts w:ascii="Arvo" w:hAnsi="Arvo"/>
          <w:sz w:val="32"/>
        </w:rPr>
        <w:t>Leitfaden für die Vorstellung Ihres Good</w:t>
      </w:r>
      <w:r w:rsidR="007F701E" w:rsidRPr="00984B20">
        <w:rPr>
          <w:rFonts w:ascii="Arvo" w:hAnsi="Arvo"/>
          <w:sz w:val="32"/>
        </w:rPr>
        <w:t>-</w:t>
      </w:r>
      <w:r w:rsidRPr="00984B20">
        <w:rPr>
          <w:rFonts w:ascii="Arvo" w:hAnsi="Arvo"/>
          <w:sz w:val="32"/>
        </w:rPr>
        <w:t>Practice</w:t>
      </w:r>
      <w:r w:rsidR="007F701E" w:rsidRPr="00984B20">
        <w:rPr>
          <w:rFonts w:ascii="Arvo" w:hAnsi="Arvo"/>
          <w:sz w:val="32"/>
        </w:rPr>
        <w:t>-Beispiels</w:t>
      </w:r>
    </w:p>
    <w:p w14:paraId="28477C6A" w14:textId="6D927EFE" w:rsidR="5A45235E" w:rsidRPr="00F72A53" w:rsidRDefault="00645024" w:rsidP="00F72A53">
      <w:pPr>
        <w:jc w:val="both"/>
        <w:rPr>
          <w:rFonts w:ascii="Inter" w:hAnsi="Inter"/>
          <w:i/>
          <w:iCs/>
          <w:sz w:val="22"/>
          <w:szCs w:val="22"/>
        </w:rPr>
      </w:pPr>
      <w:r w:rsidRPr="00F72A53">
        <w:rPr>
          <w:rFonts w:ascii="Inter" w:hAnsi="Inter"/>
          <w:i/>
          <w:iCs/>
          <w:sz w:val="22"/>
          <w:szCs w:val="22"/>
        </w:rPr>
        <w:t xml:space="preserve">Bitte nutzen Sie folgenden Leitfaden für die </w:t>
      </w:r>
      <w:r w:rsidR="009831AB" w:rsidRPr="00F72A53">
        <w:rPr>
          <w:rFonts w:ascii="Inter" w:hAnsi="Inter"/>
          <w:i/>
          <w:iCs/>
          <w:sz w:val="22"/>
          <w:szCs w:val="22"/>
        </w:rPr>
        <w:t>Vorstellung</w:t>
      </w:r>
      <w:r w:rsidRPr="00F72A53">
        <w:rPr>
          <w:rFonts w:ascii="Inter" w:hAnsi="Inter"/>
          <w:i/>
          <w:iCs/>
          <w:sz w:val="22"/>
          <w:szCs w:val="22"/>
        </w:rPr>
        <w:t xml:space="preserve"> Ihres Lehrkonzeptes in der wissenschaftlichen bzw. künstlerischer Weiterbildung. </w:t>
      </w:r>
      <w:r w:rsidR="00A11515" w:rsidRPr="00F72A53">
        <w:rPr>
          <w:rFonts w:ascii="Inter" w:hAnsi="Inter"/>
          <w:i/>
          <w:iCs/>
          <w:sz w:val="22"/>
          <w:szCs w:val="22"/>
        </w:rPr>
        <w:t xml:space="preserve">Übertragen Sie Ihr Lehrkonzept gerne direkt in dieses Dokument. Alternativ können Sie uns eine andere </w:t>
      </w:r>
      <w:r w:rsidR="00785857" w:rsidRPr="00F72A53">
        <w:rPr>
          <w:rFonts w:ascii="Inter" w:hAnsi="Inter"/>
          <w:i/>
          <w:iCs/>
          <w:sz w:val="22"/>
          <w:szCs w:val="22"/>
        </w:rPr>
        <w:t xml:space="preserve">Datei </w:t>
      </w:r>
      <w:r w:rsidR="00AD66A3" w:rsidRPr="00F72A53">
        <w:rPr>
          <w:rFonts w:ascii="Inter" w:hAnsi="Inter"/>
          <w:i/>
          <w:iCs/>
          <w:sz w:val="22"/>
          <w:szCs w:val="22"/>
        </w:rPr>
        <w:t xml:space="preserve">zukommen lassen, die dem vorgegebenen Aufbau folgt. </w:t>
      </w:r>
    </w:p>
    <w:p w14:paraId="7F0632C4" w14:textId="2049190C" w:rsidR="00DB0D01" w:rsidRPr="00B86B48" w:rsidRDefault="00155FFF" w:rsidP="5A45235E">
      <w:pPr>
        <w:rPr>
          <w:rFonts w:ascii="Inter" w:hAnsi="Inter"/>
          <w:b/>
          <w:sz w:val="22"/>
          <w:szCs w:val="22"/>
        </w:rPr>
      </w:pPr>
      <w:r w:rsidRPr="00B86B48">
        <w:rPr>
          <w:rFonts w:ascii="Inter" w:hAnsi="Inter"/>
          <w:b/>
          <w:sz w:val="22"/>
          <w:szCs w:val="22"/>
        </w:rPr>
        <w:t>Ansprechperson</w:t>
      </w:r>
      <w:r w:rsidR="00E05F1C" w:rsidRPr="00B86B48">
        <w:rPr>
          <w:rFonts w:ascii="Inter" w:hAnsi="Inter"/>
          <w:b/>
          <w:sz w:val="22"/>
          <w:szCs w:val="22"/>
        </w:rPr>
        <w:t xml:space="preserve"> Lehrkonzept</w:t>
      </w:r>
    </w:p>
    <w:tbl>
      <w:tblPr>
        <w:tblStyle w:val="EinfacheTabelle5"/>
        <w:tblW w:w="0" w:type="auto"/>
        <w:tblLook w:val="0480" w:firstRow="0" w:lastRow="0" w:firstColumn="1" w:lastColumn="0" w:noHBand="0" w:noVBand="1"/>
      </w:tblPr>
      <w:tblGrid>
        <w:gridCol w:w="2835"/>
        <w:gridCol w:w="4468"/>
      </w:tblGrid>
      <w:tr w:rsidR="00C871A3" w14:paraId="3C07D081" w14:textId="77777777" w:rsidTr="00DC4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C24D39" w14:textId="5B4AEEF0" w:rsidR="00C871A3" w:rsidRPr="00B86B48" w:rsidRDefault="00C871A3" w:rsidP="00DC4C81">
            <w:pPr>
              <w:rPr>
                <w:rFonts w:ascii="Inter" w:hAnsi="Inter"/>
                <w:iCs w:val="0"/>
              </w:rPr>
            </w:pPr>
            <w:r w:rsidRPr="00B86B48">
              <w:rPr>
                <w:rFonts w:ascii="Inter" w:hAnsi="Inter"/>
                <w:iCs w:val="0"/>
              </w:rPr>
              <w:t>Name</w:t>
            </w:r>
          </w:p>
        </w:tc>
        <w:tc>
          <w:tcPr>
            <w:tcW w:w="4468" w:type="dxa"/>
          </w:tcPr>
          <w:p w14:paraId="2D193B61" w14:textId="77777777" w:rsidR="00C871A3" w:rsidRDefault="00C871A3" w:rsidP="00250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C4C81" w14:paraId="1C6022E6" w14:textId="77777777" w:rsidTr="00DC4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78F3F7B" w14:textId="509DBD1B" w:rsidR="00DC4C81" w:rsidRPr="00B86B48" w:rsidRDefault="00DC4C81" w:rsidP="00250AE2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E-Mail-Adresse</w:t>
            </w:r>
          </w:p>
        </w:tc>
        <w:tc>
          <w:tcPr>
            <w:tcW w:w="4468" w:type="dxa"/>
          </w:tcPr>
          <w:p w14:paraId="2D832CF3" w14:textId="77777777" w:rsidR="00DC4C81" w:rsidRDefault="00DC4C81" w:rsidP="00250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E9EE0E8" w14:textId="77777777" w:rsidR="00DB0D01" w:rsidRPr="003476CA" w:rsidRDefault="00DB0D01" w:rsidP="5A45235E">
      <w:pPr>
        <w:rPr>
          <w:sz w:val="10"/>
          <w:szCs w:val="10"/>
        </w:rPr>
      </w:pPr>
    </w:p>
    <w:p w14:paraId="27FCA62D" w14:textId="29D2C216" w:rsidR="00FB3B39" w:rsidRPr="00B86B48" w:rsidRDefault="009E0C79" w:rsidP="00FB3B39">
      <w:pPr>
        <w:rPr>
          <w:rFonts w:ascii="Inter" w:hAnsi="Inter"/>
          <w:sz w:val="22"/>
          <w:szCs w:val="22"/>
        </w:rPr>
      </w:pPr>
      <w:r w:rsidRPr="00B86B48">
        <w:rPr>
          <w:rFonts w:ascii="Inter" w:hAnsi="Inter"/>
          <w:b/>
          <w:bCs/>
          <w:sz w:val="22"/>
          <w:szCs w:val="22"/>
        </w:rPr>
        <w:t xml:space="preserve">Kontext der Weiterbildung </w:t>
      </w:r>
      <w:r w:rsidRPr="00B86B48">
        <w:rPr>
          <w:rFonts w:ascii="Inter" w:hAnsi="Inter"/>
          <w:b/>
          <w:sz w:val="22"/>
          <w:szCs w:val="22"/>
        </w:rPr>
        <w:t>und</w:t>
      </w:r>
      <w:r w:rsidRPr="00B86B48">
        <w:rPr>
          <w:rFonts w:ascii="Inter" w:hAnsi="Inter"/>
          <w:sz w:val="22"/>
          <w:szCs w:val="22"/>
        </w:rPr>
        <w:t xml:space="preserve"> </w:t>
      </w:r>
      <w:r w:rsidR="00FB3B39" w:rsidRPr="00B86B48">
        <w:rPr>
          <w:rFonts w:ascii="Inter" w:hAnsi="Inter"/>
          <w:b/>
          <w:bCs/>
          <w:sz w:val="22"/>
          <w:szCs w:val="22"/>
        </w:rPr>
        <w:t>Beschreibung Ihre</w:t>
      </w:r>
      <w:r w:rsidR="00F37967" w:rsidRPr="00B86B48">
        <w:rPr>
          <w:rFonts w:ascii="Inter" w:hAnsi="Inter"/>
          <w:b/>
          <w:bCs/>
          <w:sz w:val="22"/>
          <w:szCs w:val="22"/>
        </w:rPr>
        <w:t>s</w:t>
      </w:r>
      <w:r w:rsidR="00FB3B39" w:rsidRPr="00B86B48">
        <w:rPr>
          <w:rFonts w:ascii="Inter" w:hAnsi="Inter"/>
          <w:b/>
          <w:bCs/>
          <w:sz w:val="22"/>
          <w:szCs w:val="22"/>
        </w:rPr>
        <w:t xml:space="preserve"> </w:t>
      </w:r>
      <w:r w:rsidR="001750C3" w:rsidRPr="00B86B48">
        <w:rPr>
          <w:rFonts w:ascii="Inter" w:hAnsi="Inter"/>
          <w:b/>
          <w:bCs/>
          <w:sz w:val="22"/>
          <w:szCs w:val="22"/>
        </w:rPr>
        <w:t>Moduls</w:t>
      </w:r>
    </w:p>
    <w:tbl>
      <w:tblPr>
        <w:tblStyle w:val="EinfacheTabelle5"/>
        <w:tblW w:w="0" w:type="auto"/>
        <w:tblLook w:val="0480" w:firstRow="0" w:lastRow="0" w:firstColumn="1" w:lastColumn="0" w:noHBand="0" w:noVBand="1"/>
      </w:tblPr>
      <w:tblGrid>
        <w:gridCol w:w="2835"/>
        <w:gridCol w:w="4468"/>
      </w:tblGrid>
      <w:tr w:rsidR="00FB3B39" w14:paraId="57C7DC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27FE4C4" w14:textId="6207903E" w:rsidR="00FB3B39" w:rsidRPr="00B86B48" w:rsidRDefault="003E75A0" w:rsidP="00742AF1">
            <w:pPr>
              <w:rPr>
                <w:rFonts w:ascii="Inter" w:hAnsi="Inter"/>
                <w:iCs w:val="0"/>
              </w:rPr>
            </w:pPr>
            <w:r w:rsidRPr="00B86B48">
              <w:rPr>
                <w:rFonts w:ascii="Inter" w:hAnsi="Inter"/>
                <w:iCs w:val="0"/>
              </w:rPr>
              <w:t>Hochschule bzw. Einrichtung</w:t>
            </w:r>
          </w:p>
        </w:tc>
        <w:tc>
          <w:tcPr>
            <w:tcW w:w="4468" w:type="dxa"/>
          </w:tcPr>
          <w:p w14:paraId="1F77F392" w14:textId="77777777" w:rsidR="00FB3B39" w:rsidRDefault="00FB3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42AF1" w14:paraId="7507D41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66767C6" w14:textId="3C0897CC" w:rsidR="00742AF1" w:rsidRPr="00B86B48" w:rsidRDefault="00742AF1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Name des Moduls</w:t>
            </w:r>
          </w:p>
        </w:tc>
        <w:tc>
          <w:tcPr>
            <w:tcW w:w="4468" w:type="dxa"/>
          </w:tcPr>
          <w:p w14:paraId="78050E70" w14:textId="77777777" w:rsidR="00742AF1" w:rsidRDefault="007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951BC" w14:paraId="5F1B19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FB6AE3E" w14:textId="14D4ADCD" w:rsidR="00F951BC" w:rsidRPr="00B86B48" w:rsidRDefault="00F951BC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Ansprechperson</w:t>
            </w:r>
          </w:p>
        </w:tc>
        <w:tc>
          <w:tcPr>
            <w:tcW w:w="4468" w:type="dxa"/>
          </w:tcPr>
          <w:p w14:paraId="0E47447D" w14:textId="77777777" w:rsidR="00F951BC" w:rsidRDefault="00F951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B3B39" w14:paraId="7FD8583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96846B0" w14:textId="77777777" w:rsidR="00FB3B39" w:rsidRPr="00B86B48" w:rsidRDefault="00FB3B39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Zielgruppe</w:t>
            </w:r>
          </w:p>
        </w:tc>
        <w:tc>
          <w:tcPr>
            <w:tcW w:w="4468" w:type="dxa"/>
          </w:tcPr>
          <w:p w14:paraId="206C8FE0" w14:textId="77777777" w:rsidR="00FB3B39" w:rsidRDefault="00FB3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B3B39" w14:paraId="1283BA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9BD4000" w14:textId="01F620E0" w:rsidR="00FB3B39" w:rsidRPr="00B86B48" w:rsidRDefault="00FB3B39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Anzahl der Teilnehmer:innen</w:t>
            </w:r>
            <w:r w:rsidR="0034049A" w:rsidRPr="00B86B48">
              <w:rPr>
                <w:rFonts w:ascii="Inter" w:hAnsi="Inter"/>
              </w:rPr>
              <w:t>/Studierende</w:t>
            </w:r>
            <w:r w:rsidR="007A01B7" w:rsidRPr="00B86B48">
              <w:rPr>
                <w:rFonts w:ascii="Inter" w:hAnsi="Inter"/>
              </w:rPr>
              <w:t>n</w:t>
            </w:r>
          </w:p>
        </w:tc>
        <w:tc>
          <w:tcPr>
            <w:tcW w:w="4468" w:type="dxa"/>
          </w:tcPr>
          <w:p w14:paraId="5C4D09F4" w14:textId="77777777" w:rsidR="00FB3B39" w:rsidRDefault="00FB3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7E6B1E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8B55EC1" w14:textId="7C1E8416" w:rsidR="00F64E9A" w:rsidRPr="00B86B48" w:rsidRDefault="00F64E9A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Lernergebnisse/Lernziele</w:t>
            </w:r>
          </w:p>
        </w:tc>
        <w:tc>
          <w:tcPr>
            <w:tcW w:w="4468" w:type="dxa"/>
          </w:tcPr>
          <w:p w14:paraId="61010008" w14:textId="77777777" w:rsidR="00F64E9A" w:rsidRDefault="00F64E9A" w:rsidP="00F64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6DF132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4C35F0C" w14:textId="4490AE00" w:rsidR="00F64E9A" w:rsidRPr="00B86B48" w:rsidRDefault="00F64E9A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Inhalte (Kurzbeschreibung)</w:t>
            </w:r>
          </w:p>
        </w:tc>
        <w:tc>
          <w:tcPr>
            <w:tcW w:w="4468" w:type="dxa"/>
          </w:tcPr>
          <w:p w14:paraId="062253B0" w14:textId="77777777" w:rsidR="00F64E9A" w:rsidRDefault="00F64E9A" w:rsidP="00F64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5D61F00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C1AF91" w14:textId="0096276C" w:rsidR="00F64E9A" w:rsidRPr="00B86B48" w:rsidRDefault="00F64E9A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Lehrform(en)</w:t>
            </w:r>
          </w:p>
        </w:tc>
        <w:tc>
          <w:tcPr>
            <w:tcW w:w="4468" w:type="dxa"/>
          </w:tcPr>
          <w:p w14:paraId="1578FBD6" w14:textId="77777777" w:rsidR="00F64E9A" w:rsidRDefault="00F64E9A" w:rsidP="00F64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51D98D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28AE0DC" w14:textId="0300CE6E" w:rsidR="00F64E9A" w:rsidRPr="00B86B48" w:rsidRDefault="00F64E9A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Teilnahmevoraussetzungen</w:t>
            </w:r>
          </w:p>
        </w:tc>
        <w:tc>
          <w:tcPr>
            <w:tcW w:w="4468" w:type="dxa"/>
          </w:tcPr>
          <w:p w14:paraId="04E149D1" w14:textId="77777777" w:rsidR="00F64E9A" w:rsidRDefault="00F64E9A" w:rsidP="00F64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33E44A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18AF6E8" w14:textId="24149BD3" w:rsidR="00F64E9A" w:rsidRPr="00B86B48" w:rsidRDefault="00F64E9A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Beziehungen zu anderen Modulen</w:t>
            </w:r>
          </w:p>
        </w:tc>
        <w:tc>
          <w:tcPr>
            <w:tcW w:w="4468" w:type="dxa"/>
          </w:tcPr>
          <w:p w14:paraId="5B2EF7C6" w14:textId="77777777" w:rsidR="00F64E9A" w:rsidRDefault="00F64E9A" w:rsidP="00F64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1677444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10F7A13" w14:textId="0E91035C" w:rsidR="00F64E9A" w:rsidRPr="00B86B48" w:rsidRDefault="00F64E9A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Workload (Kontaktzeit und Selbststudium)</w:t>
            </w:r>
          </w:p>
        </w:tc>
        <w:tc>
          <w:tcPr>
            <w:tcW w:w="4468" w:type="dxa"/>
          </w:tcPr>
          <w:p w14:paraId="19CADC6F" w14:textId="77777777" w:rsidR="00F64E9A" w:rsidRDefault="00F64E9A" w:rsidP="00F64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0CC557D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A5C07BC" w14:textId="5C1D3597" w:rsidR="00F64E9A" w:rsidRPr="00B86B48" w:rsidRDefault="00F64E9A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ECTS-Punkte</w:t>
            </w:r>
          </w:p>
        </w:tc>
        <w:tc>
          <w:tcPr>
            <w:tcW w:w="4468" w:type="dxa"/>
          </w:tcPr>
          <w:p w14:paraId="77A1945B" w14:textId="77777777" w:rsidR="00F64E9A" w:rsidRDefault="00F64E9A" w:rsidP="00F64E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E9A" w14:paraId="194408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9B321EC" w14:textId="7C996F28" w:rsidR="00F64E9A" w:rsidRPr="00B86B48" w:rsidRDefault="00737C5C" w:rsidP="00F64E9A">
            <w:pPr>
              <w:rPr>
                <w:rFonts w:ascii="Inter" w:hAnsi="Inter"/>
              </w:rPr>
            </w:pPr>
            <w:r w:rsidRPr="00B86B48">
              <w:rPr>
                <w:rFonts w:ascii="Inter" w:hAnsi="Inter"/>
              </w:rPr>
              <w:t>Literatur</w:t>
            </w:r>
          </w:p>
        </w:tc>
        <w:tc>
          <w:tcPr>
            <w:tcW w:w="4468" w:type="dxa"/>
          </w:tcPr>
          <w:p w14:paraId="382908D1" w14:textId="77777777" w:rsidR="00F64E9A" w:rsidRDefault="00F64E9A" w:rsidP="00F64E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6FEBCC6D" w14:textId="41F80C4F" w:rsidR="5A45235E" w:rsidRDefault="5A45235E" w:rsidP="00215312">
      <w:pPr>
        <w:jc w:val="both"/>
        <w:rPr>
          <w:szCs w:val="19"/>
        </w:rPr>
      </w:pPr>
    </w:p>
    <w:p w14:paraId="3B10CEC7" w14:textId="5EC728EF" w:rsidR="00F34FC1" w:rsidRPr="00F72A53" w:rsidRDefault="007719BA" w:rsidP="002D3AA4">
      <w:pPr>
        <w:jc w:val="both"/>
        <w:rPr>
          <w:rFonts w:ascii="Inter" w:hAnsi="Inter"/>
          <w:b/>
          <w:bCs/>
          <w:sz w:val="22"/>
          <w:szCs w:val="22"/>
        </w:rPr>
      </w:pPr>
      <w:r w:rsidRPr="00F72A53">
        <w:rPr>
          <w:rFonts w:ascii="Inter" w:hAnsi="Inter"/>
          <w:b/>
          <w:bCs/>
          <w:sz w:val="22"/>
          <w:szCs w:val="22"/>
        </w:rPr>
        <w:t>Reflexionsfragen</w:t>
      </w:r>
      <w:r w:rsidR="79FAD874" w:rsidRPr="00F72A53">
        <w:rPr>
          <w:rFonts w:ascii="Inter" w:hAnsi="Inter"/>
          <w:b/>
          <w:bCs/>
          <w:sz w:val="22"/>
          <w:szCs w:val="22"/>
        </w:rPr>
        <w:t xml:space="preserve">: Was macht </w:t>
      </w:r>
      <w:r w:rsidR="00676F88" w:rsidRPr="00F72A53">
        <w:rPr>
          <w:rFonts w:ascii="Inter" w:hAnsi="Inter"/>
          <w:b/>
          <w:bCs/>
          <w:sz w:val="22"/>
          <w:szCs w:val="22"/>
        </w:rPr>
        <w:t>Ihr Lehrkonzept für das Modul</w:t>
      </w:r>
      <w:r w:rsidR="79FAD874" w:rsidRPr="00F72A53">
        <w:rPr>
          <w:rFonts w:ascii="Inter" w:hAnsi="Inter"/>
          <w:b/>
          <w:bCs/>
          <w:sz w:val="22"/>
          <w:szCs w:val="22"/>
        </w:rPr>
        <w:t xml:space="preserve"> zu einem Good</w:t>
      </w:r>
      <w:r w:rsidR="00AB14F8" w:rsidRPr="00F72A53">
        <w:rPr>
          <w:rFonts w:ascii="Inter" w:hAnsi="Inter"/>
          <w:b/>
          <w:bCs/>
          <w:sz w:val="22"/>
          <w:szCs w:val="22"/>
        </w:rPr>
        <w:t>-</w:t>
      </w:r>
      <w:r w:rsidR="79FAD874" w:rsidRPr="00F72A53">
        <w:rPr>
          <w:rFonts w:ascii="Inter" w:hAnsi="Inter"/>
          <w:b/>
          <w:bCs/>
          <w:sz w:val="22"/>
          <w:szCs w:val="22"/>
        </w:rPr>
        <w:t>Practice</w:t>
      </w:r>
      <w:r w:rsidR="00AB14F8" w:rsidRPr="00F72A53">
        <w:rPr>
          <w:rFonts w:ascii="Inter" w:hAnsi="Inter"/>
          <w:b/>
          <w:bCs/>
          <w:sz w:val="22"/>
          <w:szCs w:val="22"/>
        </w:rPr>
        <w:t>-Beispiel</w:t>
      </w:r>
      <w:r w:rsidR="79FAD874" w:rsidRPr="00F72A53">
        <w:rPr>
          <w:rFonts w:ascii="Inter" w:hAnsi="Inter"/>
          <w:b/>
          <w:bCs/>
          <w:sz w:val="22"/>
          <w:szCs w:val="22"/>
        </w:rPr>
        <w:t>?</w:t>
      </w:r>
    </w:p>
    <w:p w14:paraId="20529A94" w14:textId="77777777" w:rsidR="00F672BE" w:rsidRPr="00F72A53" w:rsidRDefault="367596B7" w:rsidP="002D3AA4">
      <w:pPr>
        <w:jc w:val="both"/>
        <w:rPr>
          <w:rFonts w:ascii="Inter" w:hAnsi="Inter"/>
          <w:i/>
          <w:sz w:val="22"/>
          <w:szCs w:val="22"/>
        </w:rPr>
      </w:pPr>
      <w:r w:rsidRPr="00F72A53">
        <w:rPr>
          <w:rFonts w:ascii="Inter" w:hAnsi="Inter"/>
          <w:i/>
          <w:sz w:val="22"/>
          <w:szCs w:val="22"/>
        </w:rPr>
        <w:t>Hier finden Sie Reflexionsfragen, anhand</w:t>
      </w:r>
      <w:r w:rsidR="00AB14F8" w:rsidRPr="00F72A53">
        <w:rPr>
          <w:rFonts w:ascii="Inter" w:hAnsi="Inter"/>
          <w:i/>
          <w:sz w:val="22"/>
          <w:szCs w:val="22"/>
        </w:rPr>
        <w:t xml:space="preserve"> denen</w:t>
      </w:r>
      <w:r w:rsidRPr="00F72A53">
        <w:rPr>
          <w:rFonts w:ascii="Inter" w:hAnsi="Inter"/>
          <w:i/>
          <w:sz w:val="22"/>
          <w:szCs w:val="22"/>
        </w:rPr>
        <w:t xml:space="preserve"> Sie den Mehrwert Ihres Good</w:t>
      </w:r>
      <w:r w:rsidR="00AB14F8" w:rsidRPr="00F72A53">
        <w:rPr>
          <w:rFonts w:ascii="Inter" w:hAnsi="Inter"/>
          <w:i/>
          <w:sz w:val="22"/>
          <w:szCs w:val="22"/>
        </w:rPr>
        <w:t>-</w:t>
      </w:r>
      <w:r w:rsidRPr="00F72A53">
        <w:rPr>
          <w:rFonts w:ascii="Inter" w:hAnsi="Inter"/>
          <w:i/>
          <w:sz w:val="22"/>
          <w:szCs w:val="22"/>
        </w:rPr>
        <w:t>Practice</w:t>
      </w:r>
      <w:r w:rsidR="00AB14F8" w:rsidRPr="00F72A53">
        <w:rPr>
          <w:rFonts w:ascii="Inter" w:hAnsi="Inter"/>
          <w:i/>
          <w:sz w:val="22"/>
          <w:szCs w:val="22"/>
        </w:rPr>
        <w:t>-Beispiel</w:t>
      </w:r>
      <w:r w:rsidR="00C747A1" w:rsidRPr="00F72A53">
        <w:rPr>
          <w:rFonts w:ascii="Inter" w:hAnsi="Inter"/>
          <w:i/>
          <w:sz w:val="22"/>
          <w:szCs w:val="22"/>
        </w:rPr>
        <w:t>s</w:t>
      </w:r>
      <w:r w:rsidR="00AB14F8" w:rsidRPr="00F72A53">
        <w:rPr>
          <w:rFonts w:ascii="Inter" w:hAnsi="Inter"/>
          <w:i/>
          <w:sz w:val="22"/>
          <w:szCs w:val="22"/>
        </w:rPr>
        <w:t xml:space="preserve"> </w:t>
      </w:r>
      <w:r w:rsidRPr="00F72A53">
        <w:rPr>
          <w:rFonts w:ascii="Inter" w:hAnsi="Inter"/>
          <w:i/>
          <w:sz w:val="22"/>
          <w:szCs w:val="22"/>
        </w:rPr>
        <w:t>reflektieren und vorstellen können. Suchen</w:t>
      </w:r>
      <w:r w:rsidR="00AB14F8" w:rsidRPr="00F72A53">
        <w:rPr>
          <w:rFonts w:ascii="Inter" w:hAnsi="Inter"/>
          <w:i/>
          <w:sz w:val="22"/>
          <w:szCs w:val="22"/>
        </w:rPr>
        <w:t xml:space="preserve"> Sie</w:t>
      </w:r>
      <w:r w:rsidRPr="00F72A53">
        <w:rPr>
          <w:rFonts w:ascii="Inter" w:hAnsi="Inter"/>
          <w:i/>
          <w:sz w:val="22"/>
          <w:szCs w:val="22"/>
        </w:rPr>
        <w:t xml:space="preserve"> die für Ihr Good</w:t>
      </w:r>
      <w:r w:rsidR="00AB14F8" w:rsidRPr="00F72A53">
        <w:rPr>
          <w:rFonts w:ascii="Inter" w:hAnsi="Inter"/>
          <w:i/>
          <w:sz w:val="22"/>
          <w:szCs w:val="22"/>
        </w:rPr>
        <w:t>-</w:t>
      </w:r>
      <w:r w:rsidRPr="00F72A53">
        <w:rPr>
          <w:rFonts w:ascii="Inter" w:hAnsi="Inter"/>
          <w:i/>
          <w:sz w:val="22"/>
          <w:szCs w:val="22"/>
        </w:rPr>
        <w:t>Practice</w:t>
      </w:r>
      <w:r w:rsidR="00AB14F8" w:rsidRPr="00F72A53">
        <w:rPr>
          <w:rFonts w:ascii="Inter" w:hAnsi="Inter"/>
          <w:i/>
          <w:sz w:val="22"/>
          <w:szCs w:val="22"/>
        </w:rPr>
        <w:t>-Beispiel</w:t>
      </w:r>
      <w:r w:rsidRPr="00F72A53">
        <w:rPr>
          <w:rFonts w:ascii="Inter" w:hAnsi="Inter"/>
          <w:i/>
          <w:sz w:val="22"/>
          <w:szCs w:val="22"/>
        </w:rPr>
        <w:t xml:space="preserve"> passenden Fragen aus</w:t>
      </w:r>
      <w:r w:rsidR="7F2FAA50" w:rsidRPr="00F72A53">
        <w:rPr>
          <w:rFonts w:ascii="Inter" w:hAnsi="Inter"/>
          <w:i/>
          <w:sz w:val="22"/>
          <w:szCs w:val="22"/>
        </w:rPr>
        <w:t xml:space="preserve"> und beantworten diese bitte auf max. 2 </w:t>
      </w:r>
      <w:r w:rsidR="00372D01" w:rsidRPr="00F72A53">
        <w:rPr>
          <w:rFonts w:ascii="Inter" w:hAnsi="Inter"/>
          <w:i/>
          <w:sz w:val="22"/>
          <w:szCs w:val="22"/>
        </w:rPr>
        <w:t>A4-</w:t>
      </w:r>
      <w:r w:rsidR="7F2FAA50" w:rsidRPr="00F72A53">
        <w:rPr>
          <w:rFonts w:ascii="Inter" w:hAnsi="Inter"/>
          <w:i/>
          <w:sz w:val="22"/>
          <w:szCs w:val="22"/>
        </w:rPr>
        <w:t>Seiten</w:t>
      </w:r>
      <w:r w:rsidRPr="00F72A53">
        <w:rPr>
          <w:rFonts w:ascii="Inter" w:hAnsi="Inter"/>
          <w:i/>
          <w:sz w:val="22"/>
          <w:szCs w:val="22"/>
        </w:rPr>
        <w:t>.</w:t>
      </w:r>
    </w:p>
    <w:p w14:paraId="6A387AB7" w14:textId="1ABDD8AD" w:rsidR="00F672BE" w:rsidRPr="00F72A53" w:rsidRDefault="00F672BE" w:rsidP="002D3AA4">
      <w:pPr>
        <w:jc w:val="both"/>
        <w:rPr>
          <w:rFonts w:ascii="Inter" w:hAnsi="Inter"/>
          <w:i/>
          <w:sz w:val="22"/>
          <w:szCs w:val="22"/>
        </w:rPr>
      </w:pPr>
      <w:r w:rsidRPr="00F72A53">
        <w:rPr>
          <w:rFonts w:ascii="Inter" w:hAnsi="Inter"/>
          <w:i/>
          <w:sz w:val="22"/>
          <w:szCs w:val="22"/>
        </w:rPr>
        <w:lastRenderedPageBreak/>
        <w:t xml:space="preserve">Eines der Ziele des kollegialen Austausches liegt darin, dass Lehrende voneinander lernen können. Bitte </w:t>
      </w:r>
      <w:r w:rsidR="002B72E8" w:rsidRPr="00F72A53">
        <w:rPr>
          <w:rFonts w:ascii="Inter" w:hAnsi="Inter"/>
          <w:i/>
          <w:sz w:val="22"/>
          <w:szCs w:val="22"/>
        </w:rPr>
        <w:t xml:space="preserve">berücksichtigen </w:t>
      </w:r>
      <w:r w:rsidRPr="00F72A53">
        <w:rPr>
          <w:rFonts w:ascii="Inter" w:hAnsi="Inter"/>
          <w:i/>
          <w:sz w:val="22"/>
          <w:szCs w:val="22"/>
        </w:rPr>
        <w:t xml:space="preserve">Sie bei der Beantwortung </w:t>
      </w:r>
      <w:r w:rsidR="002B72E8" w:rsidRPr="00F72A53">
        <w:rPr>
          <w:rFonts w:ascii="Inter" w:hAnsi="Inter"/>
          <w:i/>
          <w:sz w:val="22"/>
          <w:szCs w:val="22"/>
        </w:rPr>
        <w:t>der Reflexionsfragen das Transferpotenzial. Würde sich Ihr Lehrkonzept auch auf andere Situationen anpassen lassen?</w:t>
      </w:r>
      <w:r w:rsidR="006A71C4" w:rsidRPr="00F72A53">
        <w:rPr>
          <w:rFonts w:ascii="Inter" w:hAnsi="Inter"/>
          <w:i/>
          <w:sz w:val="22"/>
          <w:szCs w:val="22"/>
        </w:rPr>
        <w:t xml:space="preserve"> Was müsste hierfür berücksichtigt werden?</w:t>
      </w:r>
    </w:p>
    <w:p w14:paraId="4A6D9393" w14:textId="1C00EAB2" w:rsidR="00AD07E7" w:rsidRPr="00F72A53" w:rsidRDefault="003E0525" w:rsidP="002D3AA4">
      <w:pPr>
        <w:jc w:val="both"/>
        <w:rPr>
          <w:rFonts w:ascii="Inter" w:hAnsi="Inter"/>
          <w:i/>
          <w:sz w:val="22"/>
          <w:szCs w:val="22"/>
        </w:rPr>
      </w:pPr>
      <w:r w:rsidRPr="00F72A53">
        <w:rPr>
          <w:rFonts w:ascii="Inter" w:hAnsi="Inter"/>
          <w:i/>
          <w:sz w:val="22"/>
          <w:szCs w:val="22"/>
        </w:rPr>
        <w:t>Gerne können Sie als Anhang auch relevante Beispiele für Ihr Lehrkonzept einreichen.</w:t>
      </w:r>
    </w:p>
    <w:p w14:paraId="42C91F05" w14:textId="4D5E4179" w:rsidR="00F34FC1" w:rsidRPr="00F72A53" w:rsidRDefault="6BF62972" w:rsidP="5A45235E">
      <w:p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b/>
          <w:bCs/>
          <w:i/>
          <w:iCs/>
          <w:sz w:val="22"/>
          <w:szCs w:val="22"/>
        </w:rPr>
        <w:t xml:space="preserve">Fokus: Gesellschaft &amp; Arbeitsmarkt </w:t>
      </w:r>
    </w:p>
    <w:p w14:paraId="0C893617" w14:textId="2BB13C84" w:rsidR="007A1145" w:rsidRPr="00F72A53" w:rsidRDefault="007A1145" w:rsidP="007A1145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Warum wurde das Weiterbildungsangebot, in dem Ihr Modul verankert ist, entwickelt? </w:t>
      </w:r>
    </w:p>
    <w:p w14:paraId="107A2E90" w14:textId="44A1D6A7" w:rsidR="00F34FC1" w:rsidRPr="00F72A53" w:rsidRDefault="367596B7" w:rsidP="00991E50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Für welchen gesellschaftlichen Bedarf leistet </w:t>
      </w:r>
      <w:r w:rsidR="00E243C1" w:rsidRPr="00F72A53">
        <w:rPr>
          <w:rFonts w:ascii="Inter" w:hAnsi="Inter"/>
          <w:sz w:val="22"/>
          <w:szCs w:val="22"/>
        </w:rPr>
        <w:t>das von Ihnen unterrichtete Modul</w:t>
      </w:r>
      <w:r w:rsidR="00EA299E" w:rsidRPr="00F72A53">
        <w:rPr>
          <w:rFonts w:ascii="Inter" w:hAnsi="Inter"/>
          <w:sz w:val="22"/>
          <w:szCs w:val="22"/>
        </w:rPr>
        <w:t xml:space="preserve"> bzw. </w:t>
      </w:r>
      <w:r w:rsidR="00317B97" w:rsidRPr="00F72A53">
        <w:rPr>
          <w:rFonts w:ascii="Inter" w:hAnsi="Inter"/>
          <w:sz w:val="22"/>
          <w:szCs w:val="22"/>
        </w:rPr>
        <w:t xml:space="preserve">das </w:t>
      </w:r>
      <w:r w:rsidRPr="00F72A53">
        <w:rPr>
          <w:rFonts w:ascii="Inter" w:hAnsi="Inter"/>
          <w:sz w:val="22"/>
          <w:szCs w:val="22"/>
        </w:rPr>
        <w:t>Weiterbildung</w:t>
      </w:r>
      <w:r w:rsidR="00317B97" w:rsidRPr="00F72A53">
        <w:rPr>
          <w:rFonts w:ascii="Inter" w:hAnsi="Inter"/>
          <w:sz w:val="22"/>
          <w:szCs w:val="22"/>
        </w:rPr>
        <w:t>sangebot</w:t>
      </w:r>
      <w:r w:rsidR="00FE6840" w:rsidRPr="00F72A53">
        <w:rPr>
          <w:rFonts w:ascii="Inter" w:hAnsi="Inter"/>
          <w:sz w:val="22"/>
          <w:szCs w:val="22"/>
        </w:rPr>
        <w:t xml:space="preserve"> </w:t>
      </w:r>
      <w:r w:rsidRPr="00F72A53">
        <w:rPr>
          <w:rFonts w:ascii="Inter" w:hAnsi="Inter"/>
          <w:sz w:val="22"/>
          <w:szCs w:val="22"/>
        </w:rPr>
        <w:t xml:space="preserve">einen Beitrag?  </w:t>
      </w:r>
    </w:p>
    <w:p w14:paraId="6E248758" w14:textId="7DEA18FE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Für welche Bedarfe des Arbeitsmarktes und </w:t>
      </w:r>
      <w:r w:rsidR="00FE6840" w:rsidRPr="00F72A53">
        <w:rPr>
          <w:rFonts w:ascii="Inter" w:hAnsi="Inter"/>
          <w:sz w:val="22"/>
          <w:szCs w:val="22"/>
        </w:rPr>
        <w:t xml:space="preserve">der </w:t>
      </w:r>
      <w:r w:rsidRPr="00F72A53">
        <w:rPr>
          <w:rFonts w:ascii="Inter" w:hAnsi="Inter"/>
          <w:sz w:val="22"/>
          <w:szCs w:val="22"/>
        </w:rPr>
        <w:t>Unternehmen lei</w:t>
      </w:r>
      <w:r w:rsidR="00C747A1" w:rsidRPr="00F72A53">
        <w:rPr>
          <w:rFonts w:ascii="Inter" w:hAnsi="Inter"/>
          <w:sz w:val="22"/>
          <w:szCs w:val="22"/>
        </w:rPr>
        <w:t>s</w:t>
      </w:r>
      <w:r w:rsidRPr="00F72A53">
        <w:rPr>
          <w:rFonts w:ascii="Inter" w:hAnsi="Inter"/>
          <w:sz w:val="22"/>
          <w:szCs w:val="22"/>
        </w:rPr>
        <w:t xml:space="preserve">tet </w:t>
      </w:r>
      <w:r w:rsidR="0022793C" w:rsidRPr="00F72A53">
        <w:rPr>
          <w:rFonts w:ascii="Inter" w:hAnsi="Inter"/>
          <w:sz w:val="22"/>
          <w:szCs w:val="22"/>
        </w:rPr>
        <w:t>das von Ihnen unterrichtete Modul bzw. das Weiterbildungsangebot</w:t>
      </w:r>
      <w:r w:rsidR="00FE6840" w:rsidRPr="00F72A53">
        <w:rPr>
          <w:rFonts w:ascii="Inter" w:hAnsi="Inter"/>
          <w:sz w:val="22"/>
          <w:szCs w:val="22"/>
        </w:rPr>
        <w:t xml:space="preserve"> </w:t>
      </w:r>
      <w:r w:rsidRPr="00F72A53">
        <w:rPr>
          <w:rFonts w:ascii="Inter" w:hAnsi="Inter"/>
          <w:sz w:val="22"/>
          <w:szCs w:val="22"/>
        </w:rPr>
        <w:t xml:space="preserve">einen Beitrag? </w:t>
      </w:r>
    </w:p>
    <w:p w14:paraId="1976AD70" w14:textId="1BC8F006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Welchen Beitrag leistet </w:t>
      </w:r>
      <w:r w:rsidR="00EE637C" w:rsidRPr="00F72A53">
        <w:rPr>
          <w:rFonts w:ascii="Inter" w:hAnsi="Inter"/>
          <w:sz w:val="22"/>
          <w:szCs w:val="22"/>
        </w:rPr>
        <w:t>das von Ihnen unterrichtete Modul bzw. das Weiterbildungsangebot</w:t>
      </w:r>
      <w:r w:rsidR="009F7D55" w:rsidRPr="00F72A53">
        <w:rPr>
          <w:rFonts w:ascii="Inter" w:hAnsi="Inter"/>
          <w:sz w:val="22"/>
          <w:szCs w:val="22"/>
        </w:rPr>
        <w:t xml:space="preserve"> </w:t>
      </w:r>
      <w:r w:rsidRPr="00F72A53">
        <w:rPr>
          <w:rFonts w:ascii="Inter" w:hAnsi="Inter"/>
          <w:sz w:val="22"/>
          <w:szCs w:val="22"/>
        </w:rPr>
        <w:t>für die strategische Ausrichtung Ihrer Hochschule</w:t>
      </w:r>
      <w:r w:rsidR="008256F8" w:rsidRPr="00F72A53">
        <w:rPr>
          <w:rFonts w:ascii="Inter" w:hAnsi="Inter"/>
          <w:sz w:val="22"/>
          <w:szCs w:val="22"/>
        </w:rPr>
        <w:t>/Weiterbildungseinrichtung</w:t>
      </w:r>
      <w:r w:rsidRPr="00F72A53">
        <w:rPr>
          <w:rFonts w:ascii="Inter" w:hAnsi="Inter"/>
          <w:sz w:val="22"/>
          <w:szCs w:val="22"/>
        </w:rPr>
        <w:t xml:space="preserve">?  </w:t>
      </w:r>
    </w:p>
    <w:p w14:paraId="36E34153" w14:textId="340298B9" w:rsidR="00F34FC1" w:rsidRPr="00F72A53" w:rsidRDefault="430DF529" w:rsidP="5A45235E">
      <w:pPr>
        <w:rPr>
          <w:rFonts w:ascii="Inter" w:hAnsi="Inter"/>
          <w:b/>
          <w:bCs/>
          <w:i/>
          <w:iCs/>
          <w:sz w:val="22"/>
          <w:szCs w:val="22"/>
        </w:rPr>
      </w:pPr>
      <w:r w:rsidRPr="00F72A53">
        <w:rPr>
          <w:rFonts w:ascii="Inter" w:hAnsi="Inter"/>
          <w:b/>
          <w:bCs/>
          <w:i/>
          <w:iCs/>
          <w:sz w:val="22"/>
          <w:szCs w:val="22"/>
        </w:rPr>
        <w:t>F</w:t>
      </w:r>
      <w:r w:rsidR="53D51BAA" w:rsidRPr="00F72A53">
        <w:rPr>
          <w:rFonts w:ascii="Inter" w:hAnsi="Inter"/>
          <w:b/>
          <w:bCs/>
          <w:i/>
          <w:iCs/>
          <w:sz w:val="22"/>
          <w:szCs w:val="22"/>
        </w:rPr>
        <w:t xml:space="preserve">okus: Organisation &amp; erwachsenenpädagogische Professionalität </w:t>
      </w:r>
    </w:p>
    <w:p w14:paraId="34854CEC" w14:textId="00D5AA9E" w:rsidR="0038685E" w:rsidRPr="00F72A53" w:rsidRDefault="0038685E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>Was sind die Lernziele des Moduls bzw. der Weiterbildung?</w:t>
      </w:r>
    </w:p>
    <w:p w14:paraId="4456CAB2" w14:textId="3112AD0B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Inwiefern trägt der Aufbau </w:t>
      </w:r>
      <w:r w:rsidR="00DC6DD3" w:rsidRPr="00F72A53">
        <w:rPr>
          <w:rFonts w:ascii="Inter" w:hAnsi="Inter"/>
          <w:sz w:val="22"/>
          <w:szCs w:val="22"/>
        </w:rPr>
        <w:t>des Moduls bzw.</w:t>
      </w:r>
      <w:r w:rsidRPr="00F72A53">
        <w:rPr>
          <w:rFonts w:ascii="Inter" w:hAnsi="Inter"/>
          <w:sz w:val="22"/>
          <w:szCs w:val="22"/>
        </w:rPr>
        <w:t xml:space="preserve"> </w:t>
      </w:r>
      <w:r w:rsidR="00DC6DD3" w:rsidRPr="00F72A53">
        <w:rPr>
          <w:rFonts w:ascii="Inter" w:hAnsi="Inter"/>
          <w:sz w:val="22"/>
          <w:szCs w:val="22"/>
        </w:rPr>
        <w:t xml:space="preserve">der gesamten </w:t>
      </w:r>
      <w:r w:rsidRPr="00F72A53">
        <w:rPr>
          <w:rFonts w:ascii="Inter" w:hAnsi="Inter"/>
          <w:sz w:val="22"/>
          <w:szCs w:val="22"/>
        </w:rPr>
        <w:t xml:space="preserve">Weiterbildung zur Zielerreichung der angestrebten Kompetenzen bei? </w:t>
      </w:r>
    </w:p>
    <w:p w14:paraId="4CA1517F" w14:textId="3D22AA09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Inwiefern tragen die methodisch-didaktische Planung und Gestaltung dazu bei, dass die Teilnehmenden die angestrebten Kompetenzen entwickeln? </w:t>
      </w:r>
    </w:p>
    <w:p w14:paraId="62E305D0" w14:textId="3158CD77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>Wie trägt das Lehr- und Lernformat zu</w:t>
      </w:r>
      <w:r w:rsidR="00715B86" w:rsidRPr="00F72A53">
        <w:rPr>
          <w:rFonts w:ascii="Inter" w:hAnsi="Inter"/>
          <w:sz w:val="22"/>
          <w:szCs w:val="22"/>
        </w:rPr>
        <w:t>m Lehr-/Lernerfolg</w:t>
      </w:r>
      <w:r w:rsidRPr="00F72A53">
        <w:rPr>
          <w:rFonts w:ascii="Inter" w:hAnsi="Inter"/>
          <w:sz w:val="22"/>
          <w:szCs w:val="22"/>
        </w:rPr>
        <w:t xml:space="preserve"> der Teilnehmenden bei? </w:t>
      </w:r>
    </w:p>
    <w:p w14:paraId="6E82BD3F" w14:textId="005BFDB4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>Welche Rahmenbedingungen (z.</w:t>
      </w:r>
      <w:r w:rsidR="007100C3" w:rsidRPr="00F72A53">
        <w:rPr>
          <w:rFonts w:ascii="Inter" w:hAnsi="Inter"/>
          <w:sz w:val="22"/>
          <w:szCs w:val="22"/>
        </w:rPr>
        <w:t> </w:t>
      </w:r>
      <w:r w:rsidRPr="00F72A53">
        <w:rPr>
          <w:rFonts w:ascii="Inter" w:hAnsi="Inter"/>
          <w:sz w:val="22"/>
          <w:szCs w:val="22"/>
        </w:rPr>
        <w:t xml:space="preserve">B. Prüfungen, Raum, Zeit, Kommunikation, Finanzen) tragen dazu bei, dass die </w:t>
      </w:r>
      <w:r w:rsidR="00715B86" w:rsidRPr="00F72A53">
        <w:rPr>
          <w:rFonts w:ascii="Inter" w:hAnsi="Inter"/>
          <w:sz w:val="22"/>
          <w:szCs w:val="22"/>
        </w:rPr>
        <w:t xml:space="preserve">Ziele </w:t>
      </w:r>
      <w:r w:rsidR="00D16E01" w:rsidRPr="00F72A53">
        <w:rPr>
          <w:rFonts w:ascii="Inter" w:hAnsi="Inter"/>
          <w:sz w:val="22"/>
          <w:szCs w:val="22"/>
        </w:rPr>
        <w:t xml:space="preserve">des Moduls bzw. </w:t>
      </w:r>
      <w:r w:rsidRPr="00F72A53">
        <w:rPr>
          <w:rFonts w:ascii="Inter" w:hAnsi="Inter"/>
          <w:sz w:val="22"/>
          <w:szCs w:val="22"/>
        </w:rPr>
        <w:t xml:space="preserve">der Weiterbildung erreicht werden? </w:t>
      </w:r>
    </w:p>
    <w:p w14:paraId="7A1B479B" w14:textId="0E67A7DA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Welche Expertise und welche Kompetenzen tragen dazu bei, dass </w:t>
      </w:r>
      <w:r w:rsidR="00CD50D6" w:rsidRPr="00F72A53">
        <w:rPr>
          <w:rFonts w:ascii="Inter" w:hAnsi="Inter"/>
          <w:sz w:val="22"/>
          <w:szCs w:val="22"/>
        </w:rPr>
        <w:t xml:space="preserve">die Lernziele erreicht werden </w:t>
      </w:r>
      <w:r w:rsidRPr="00F72A53">
        <w:rPr>
          <w:rFonts w:ascii="Inter" w:hAnsi="Inter"/>
          <w:sz w:val="22"/>
          <w:szCs w:val="22"/>
        </w:rPr>
        <w:t xml:space="preserve">können? </w:t>
      </w:r>
    </w:p>
    <w:p w14:paraId="14B08DF9" w14:textId="2E25F24B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Welche Workshops, Weiterbildungen, Gespräche </w:t>
      </w:r>
      <w:r w:rsidR="00144CE0" w:rsidRPr="00F72A53">
        <w:rPr>
          <w:rFonts w:ascii="Inter" w:hAnsi="Inter"/>
          <w:sz w:val="22"/>
          <w:szCs w:val="22"/>
        </w:rPr>
        <w:t xml:space="preserve">waren für Ihre </w:t>
      </w:r>
      <w:r w:rsidRPr="00F72A53">
        <w:rPr>
          <w:rFonts w:ascii="Inter" w:hAnsi="Inter"/>
          <w:sz w:val="22"/>
          <w:szCs w:val="22"/>
        </w:rPr>
        <w:t xml:space="preserve">erwachsenenpädagogische Professionalität </w:t>
      </w:r>
      <w:r w:rsidR="00997278" w:rsidRPr="00F72A53">
        <w:rPr>
          <w:rFonts w:ascii="Inter" w:hAnsi="Inter"/>
          <w:sz w:val="22"/>
          <w:szCs w:val="22"/>
        </w:rPr>
        <w:t>ausschlaggebend</w:t>
      </w:r>
      <w:r w:rsidRPr="00F72A53">
        <w:rPr>
          <w:rFonts w:ascii="Inter" w:hAnsi="Inter"/>
          <w:sz w:val="22"/>
          <w:szCs w:val="22"/>
        </w:rPr>
        <w:t xml:space="preserve">?  </w:t>
      </w:r>
    </w:p>
    <w:p w14:paraId="0C67904F" w14:textId="5E714761" w:rsidR="00F34FC1" w:rsidRPr="00F72A53" w:rsidRDefault="36574146" w:rsidP="5A45235E">
      <w:pPr>
        <w:rPr>
          <w:rFonts w:ascii="Inter" w:hAnsi="Inter"/>
          <w:b/>
          <w:bCs/>
          <w:i/>
          <w:iCs/>
          <w:sz w:val="22"/>
          <w:szCs w:val="22"/>
        </w:rPr>
      </w:pPr>
      <w:r w:rsidRPr="00F72A53">
        <w:rPr>
          <w:rFonts w:ascii="Inter" w:hAnsi="Inter"/>
          <w:b/>
          <w:bCs/>
          <w:i/>
          <w:iCs/>
          <w:sz w:val="22"/>
          <w:szCs w:val="22"/>
        </w:rPr>
        <w:t xml:space="preserve">Fokus </w:t>
      </w:r>
      <w:r w:rsidR="549383BD" w:rsidRPr="00F72A53">
        <w:rPr>
          <w:rFonts w:ascii="Inter" w:hAnsi="Inter"/>
          <w:b/>
          <w:bCs/>
          <w:i/>
          <w:iCs/>
          <w:sz w:val="22"/>
          <w:szCs w:val="22"/>
        </w:rPr>
        <w:t xml:space="preserve">Didaktik &amp; </w:t>
      </w:r>
      <w:r w:rsidRPr="00F72A53">
        <w:rPr>
          <w:rFonts w:ascii="Inter" w:hAnsi="Inter"/>
          <w:b/>
          <w:bCs/>
          <w:i/>
          <w:iCs/>
          <w:sz w:val="22"/>
          <w:szCs w:val="22"/>
        </w:rPr>
        <w:t>Teilnehmende</w:t>
      </w:r>
    </w:p>
    <w:p w14:paraId="09E4C640" w14:textId="5A1BE2F7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Was sind die Ziele </w:t>
      </w:r>
      <w:r w:rsidR="0020323D" w:rsidRPr="00F72A53">
        <w:rPr>
          <w:rFonts w:ascii="Inter" w:hAnsi="Inter"/>
          <w:sz w:val="22"/>
          <w:szCs w:val="22"/>
        </w:rPr>
        <w:t>Ihrer</w:t>
      </w:r>
      <w:r w:rsidRPr="00F72A53">
        <w:rPr>
          <w:rFonts w:ascii="Inter" w:hAnsi="Inter"/>
          <w:sz w:val="22"/>
          <w:szCs w:val="22"/>
        </w:rPr>
        <w:t xml:space="preserve"> Teilnehmenden? Warum nehmen die Teilnehmenden an </w:t>
      </w:r>
      <w:r w:rsidR="00FF6456" w:rsidRPr="00F72A53">
        <w:rPr>
          <w:rFonts w:ascii="Inter" w:hAnsi="Inter"/>
          <w:sz w:val="22"/>
          <w:szCs w:val="22"/>
        </w:rPr>
        <w:t>der</w:t>
      </w:r>
      <w:r w:rsidRPr="00F72A53">
        <w:rPr>
          <w:rFonts w:ascii="Inter" w:hAnsi="Inter"/>
          <w:sz w:val="22"/>
          <w:szCs w:val="22"/>
        </w:rPr>
        <w:t xml:space="preserve"> </w:t>
      </w:r>
      <w:r w:rsidR="00FF6456" w:rsidRPr="00F72A53">
        <w:rPr>
          <w:rFonts w:ascii="Inter" w:hAnsi="Inter"/>
          <w:sz w:val="22"/>
          <w:szCs w:val="22"/>
        </w:rPr>
        <w:t xml:space="preserve">Weiterbildung </w:t>
      </w:r>
      <w:r w:rsidRPr="00F72A53">
        <w:rPr>
          <w:rFonts w:ascii="Inter" w:hAnsi="Inter"/>
          <w:sz w:val="22"/>
          <w:szCs w:val="22"/>
        </w:rPr>
        <w:t xml:space="preserve">teil? Wie trägt </w:t>
      </w:r>
      <w:r w:rsidR="00FF6456" w:rsidRPr="00F72A53">
        <w:rPr>
          <w:rFonts w:ascii="Inter" w:hAnsi="Inter"/>
          <w:sz w:val="22"/>
          <w:szCs w:val="22"/>
        </w:rPr>
        <w:t xml:space="preserve">die Weiterbildung </w:t>
      </w:r>
      <w:r w:rsidR="000A379D" w:rsidRPr="00F72A53">
        <w:rPr>
          <w:rFonts w:ascii="Inter" w:hAnsi="Inter"/>
          <w:sz w:val="22"/>
          <w:szCs w:val="22"/>
        </w:rPr>
        <w:t xml:space="preserve">und insbesondere das Modul </w:t>
      </w:r>
      <w:r w:rsidRPr="00F72A53">
        <w:rPr>
          <w:rFonts w:ascii="Inter" w:hAnsi="Inter"/>
          <w:sz w:val="22"/>
          <w:szCs w:val="22"/>
        </w:rPr>
        <w:t xml:space="preserve">dazu bei, dass die Teilnehmenden ihre Ziele erreichen? </w:t>
      </w:r>
    </w:p>
    <w:p w14:paraId="3714E752" w14:textId="01ACC5AF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Inwiefern ermöglicht </w:t>
      </w:r>
      <w:r w:rsidR="00F23F7D" w:rsidRPr="00F72A53">
        <w:rPr>
          <w:rFonts w:ascii="Inter" w:hAnsi="Inter"/>
          <w:sz w:val="22"/>
          <w:szCs w:val="22"/>
        </w:rPr>
        <w:t xml:space="preserve">das Modul bzw. </w:t>
      </w:r>
      <w:r w:rsidRPr="00F72A53">
        <w:rPr>
          <w:rFonts w:ascii="Inter" w:hAnsi="Inter"/>
          <w:sz w:val="22"/>
          <w:szCs w:val="22"/>
        </w:rPr>
        <w:t xml:space="preserve">die </w:t>
      </w:r>
      <w:r w:rsidR="00F23F7D" w:rsidRPr="00F72A53">
        <w:rPr>
          <w:rFonts w:ascii="Inter" w:hAnsi="Inter"/>
          <w:sz w:val="22"/>
          <w:szCs w:val="22"/>
        </w:rPr>
        <w:t xml:space="preserve">Weiterbildung </w:t>
      </w:r>
      <w:r w:rsidRPr="00F72A53">
        <w:rPr>
          <w:rFonts w:ascii="Inter" w:hAnsi="Inter"/>
          <w:sz w:val="22"/>
          <w:szCs w:val="22"/>
        </w:rPr>
        <w:t xml:space="preserve">den Teilnehmenden, sich Kompetenzen anzueignen, die für sie beruflich relevant sind? </w:t>
      </w:r>
    </w:p>
    <w:p w14:paraId="6D4D9151" w14:textId="130C74C2" w:rsidR="00F34FC1" w:rsidRPr="00F72A53" w:rsidRDefault="367596B7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Welchen Mehrwert leistet </w:t>
      </w:r>
      <w:r w:rsidR="00645D39" w:rsidRPr="00F72A53">
        <w:rPr>
          <w:rFonts w:ascii="Inter" w:hAnsi="Inter"/>
          <w:sz w:val="22"/>
          <w:szCs w:val="22"/>
        </w:rPr>
        <w:t xml:space="preserve">das Modul bzw. </w:t>
      </w:r>
      <w:r w:rsidRPr="00F72A53">
        <w:rPr>
          <w:rFonts w:ascii="Inter" w:hAnsi="Inter"/>
          <w:sz w:val="22"/>
          <w:szCs w:val="22"/>
        </w:rPr>
        <w:t xml:space="preserve">die </w:t>
      </w:r>
      <w:r w:rsidR="00645D39" w:rsidRPr="00F72A53">
        <w:rPr>
          <w:rFonts w:ascii="Inter" w:hAnsi="Inter"/>
          <w:sz w:val="22"/>
          <w:szCs w:val="22"/>
        </w:rPr>
        <w:t xml:space="preserve">Weiterbildung </w:t>
      </w:r>
      <w:r w:rsidRPr="00F72A53">
        <w:rPr>
          <w:rFonts w:ascii="Inter" w:hAnsi="Inter"/>
          <w:sz w:val="22"/>
          <w:szCs w:val="22"/>
        </w:rPr>
        <w:t xml:space="preserve">für die Teilnehmenden? </w:t>
      </w:r>
    </w:p>
    <w:p w14:paraId="32E20C3C" w14:textId="75FEC4DA" w:rsidR="00145E15" w:rsidRPr="00F72A53" w:rsidRDefault="006D4BF5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 xml:space="preserve">Welchen Methoden setzen Sie ein, um die Motivation der </w:t>
      </w:r>
      <w:r w:rsidR="367596B7" w:rsidRPr="00F72A53">
        <w:rPr>
          <w:rFonts w:ascii="Inter" w:hAnsi="Inter"/>
          <w:sz w:val="22"/>
          <w:szCs w:val="22"/>
        </w:rPr>
        <w:t xml:space="preserve">Teilnehmenden </w:t>
      </w:r>
      <w:r w:rsidRPr="00F72A53">
        <w:rPr>
          <w:rFonts w:ascii="Inter" w:hAnsi="Inter"/>
          <w:sz w:val="22"/>
          <w:szCs w:val="22"/>
        </w:rPr>
        <w:t>zu fördern</w:t>
      </w:r>
      <w:r w:rsidR="367596B7" w:rsidRPr="00F72A53">
        <w:rPr>
          <w:rFonts w:ascii="Inter" w:hAnsi="Inter"/>
          <w:sz w:val="22"/>
          <w:szCs w:val="22"/>
        </w:rPr>
        <w:t xml:space="preserve">? </w:t>
      </w:r>
    </w:p>
    <w:p w14:paraId="245F8157" w14:textId="2C8674DD" w:rsidR="00A35092" w:rsidRPr="00F72A53" w:rsidRDefault="00A35092" w:rsidP="00590A1E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sz w:val="22"/>
          <w:szCs w:val="22"/>
        </w:rPr>
        <w:t>Wie verstehen Sie Ihre Rolle als Lehrperson?</w:t>
      </w:r>
    </w:p>
    <w:p w14:paraId="2A4F2489" w14:textId="34C91EEB" w:rsidR="003476CA" w:rsidRPr="00F72A53" w:rsidRDefault="003476CA" w:rsidP="003476CA">
      <w:pPr>
        <w:pStyle w:val="Listenabsatz"/>
        <w:numPr>
          <w:ilvl w:val="0"/>
          <w:numId w:val="2"/>
        </w:numPr>
        <w:rPr>
          <w:rFonts w:ascii="Inter" w:hAnsi="Inter"/>
          <w:sz w:val="22"/>
          <w:szCs w:val="22"/>
        </w:rPr>
      </w:pPr>
      <w:r w:rsidRPr="00F72A53">
        <w:rPr>
          <w:rFonts w:ascii="Inter" w:hAnsi="Inter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0AED7BB5" wp14:editId="0FC1AC38">
            <wp:simplePos x="0" y="0"/>
            <wp:positionH relativeFrom="page">
              <wp:align>center</wp:align>
            </wp:positionH>
            <wp:positionV relativeFrom="paragraph">
              <wp:posOffset>623570</wp:posOffset>
            </wp:positionV>
            <wp:extent cx="4643755" cy="1600835"/>
            <wp:effectExtent l="0" t="0" r="4445" b="0"/>
            <wp:wrapSquare wrapText="bothSides"/>
            <wp:docPr id="1561080566" name="Grafik 1" descr="Ein Bild, das Text, Schrift, Visitenkart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80566" name="Grafik 1" descr="Ein Bild, das Text, Schrift, Visitenkarte, Screensho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50A" w:rsidRPr="00F72A53">
        <w:rPr>
          <w:rFonts w:ascii="Inter" w:hAnsi="Inter"/>
          <w:sz w:val="22"/>
          <w:szCs w:val="22"/>
        </w:rPr>
        <w:t>Wie gestalten Sie den Unterricht?</w:t>
      </w:r>
      <w:r w:rsidR="00923380" w:rsidRPr="00F72A53">
        <w:rPr>
          <w:rFonts w:ascii="Inter" w:hAnsi="Inter"/>
          <w:sz w:val="22"/>
          <w:szCs w:val="22"/>
        </w:rPr>
        <w:t xml:space="preserve"> Welche didaktischen Methoden setzen Sie ein? </w:t>
      </w:r>
      <w:r w:rsidR="367596B7" w:rsidRPr="00F72A53">
        <w:rPr>
          <w:rFonts w:ascii="Inter" w:hAnsi="Inter"/>
          <w:sz w:val="22"/>
          <w:szCs w:val="22"/>
        </w:rPr>
        <w:t xml:space="preserve">Wie tragen die </w:t>
      </w:r>
      <w:r w:rsidR="00923380" w:rsidRPr="00F72A53">
        <w:rPr>
          <w:rFonts w:ascii="Inter" w:hAnsi="Inter"/>
          <w:sz w:val="22"/>
          <w:szCs w:val="22"/>
        </w:rPr>
        <w:t xml:space="preserve">gewählten </w:t>
      </w:r>
      <w:r w:rsidR="367596B7" w:rsidRPr="00F72A53">
        <w:rPr>
          <w:rFonts w:ascii="Inter" w:hAnsi="Inter"/>
          <w:sz w:val="22"/>
          <w:szCs w:val="22"/>
        </w:rPr>
        <w:t xml:space="preserve">Lehr- und Lernmaterialien dazu bei, dass die </w:t>
      </w:r>
      <w:r w:rsidR="00AA22BC" w:rsidRPr="00F72A53">
        <w:rPr>
          <w:rFonts w:ascii="Inter" w:hAnsi="Inter"/>
          <w:sz w:val="22"/>
          <w:szCs w:val="22"/>
        </w:rPr>
        <w:t>Lehr-/Lernz</w:t>
      </w:r>
      <w:r w:rsidR="367596B7" w:rsidRPr="00F72A53">
        <w:rPr>
          <w:rFonts w:ascii="Inter" w:hAnsi="Inter"/>
          <w:sz w:val="22"/>
          <w:szCs w:val="22"/>
        </w:rPr>
        <w:t>iele erreicht werden?</w:t>
      </w:r>
    </w:p>
    <w:sectPr w:rsidR="003476CA" w:rsidRPr="00F72A53" w:rsidSect="00B87D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03" w:right="2438" w:bottom="1531" w:left="2155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D54DE" w14:textId="77777777" w:rsidR="00B87D29" w:rsidRDefault="00B87D29">
      <w:r>
        <w:separator/>
      </w:r>
    </w:p>
  </w:endnote>
  <w:endnote w:type="continuationSeparator" w:id="0">
    <w:p w14:paraId="27455083" w14:textId="77777777" w:rsidR="00B87D29" w:rsidRDefault="00B87D29">
      <w:r>
        <w:continuationSeparator/>
      </w:r>
    </w:p>
  </w:endnote>
  <w:endnote w:type="continuationNotice" w:id="1">
    <w:p w14:paraId="750A61C8" w14:textId="77777777" w:rsidR="00B87D29" w:rsidRDefault="00B87D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eta Off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vo">
    <w:panose1 w:val="02000000000000000000"/>
    <w:charset w:val="00"/>
    <w:family w:val="auto"/>
    <w:pitch w:val="variable"/>
    <w:sig w:usb0="A00000A7" w:usb1="00000041" w:usb2="00000000" w:usb3="00000000" w:csb0="00000111" w:csb1="00000000"/>
  </w:font>
  <w:font w:name="Inter">
    <w:altName w:val="Calibri"/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00B7" w14:textId="77777777" w:rsidR="008E42D3" w:rsidRDefault="008E42D3" w:rsidP="00132B15">
    <w:pPr>
      <w:pStyle w:val="Fuzeile"/>
      <w:framePr w:wrap="around" w:vAnchor="page" w:hAnchor="page" w:x="1872" w:y="1578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11181ADD" w14:textId="77777777" w:rsidR="008E42D3" w:rsidRDefault="008E42D3" w:rsidP="00CB125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64AC" w14:textId="77777777" w:rsidR="008E42D3" w:rsidRPr="002849DA" w:rsidRDefault="008E42D3" w:rsidP="00363428">
    <w:pPr>
      <w:pStyle w:val="Fuzeile"/>
      <w:framePr w:w="1077" w:h="726" w:hRule="exact" w:wrap="around" w:vAnchor="page" w:hAnchor="page" w:x="9561" w:y="15650" w:anchorLock="1"/>
      <w:rPr>
        <w:rStyle w:val="Seitenzahl"/>
      </w:rPr>
    </w:pPr>
    <w:r>
      <w:rPr>
        <w:rStyle w:val="Seitenzahl"/>
        <w:b w:val="0"/>
      </w:rPr>
      <w:br/>
    </w:r>
    <w:r w:rsidRPr="002849DA">
      <w:rPr>
        <w:rStyle w:val="Seitenzahl"/>
      </w:rPr>
      <w:fldChar w:fldCharType="begin"/>
    </w:r>
    <w:r w:rsidRPr="002849DA">
      <w:rPr>
        <w:rStyle w:val="Seitenzahl"/>
      </w:rPr>
      <w:instrText xml:space="preserve">PAGE  </w:instrText>
    </w:r>
    <w:r w:rsidRPr="002849DA">
      <w:rPr>
        <w:rStyle w:val="Seitenzahl"/>
      </w:rPr>
      <w:fldChar w:fldCharType="separate"/>
    </w:r>
    <w:r w:rsidR="00EA0D20">
      <w:rPr>
        <w:rStyle w:val="Seitenzahl"/>
        <w:noProof/>
      </w:rPr>
      <w:t>2</w:t>
    </w:r>
    <w:r w:rsidRPr="002849DA">
      <w:rPr>
        <w:rStyle w:val="Seitenzahl"/>
      </w:rPr>
      <w:fldChar w:fldCharType="end"/>
    </w:r>
  </w:p>
  <w:p w14:paraId="7746F598" w14:textId="77777777" w:rsidR="008E42D3" w:rsidRDefault="008E42D3" w:rsidP="00EF7E00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EA5C" w14:textId="77777777" w:rsidR="008E42D3" w:rsidRDefault="008E42D3" w:rsidP="00EF7E00">
    <w:pPr>
      <w:pStyle w:val="Fuzeile"/>
      <w:framePr w:w="1077" w:h="839" w:hRule="exact" w:wrap="around" w:vAnchor="page" w:hAnchor="page" w:x="9481" w:y="15662" w:anchorLock="1"/>
      <w:rPr>
        <w:rStyle w:val="Seitenzahl"/>
      </w:rPr>
    </w:pPr>
    <w:r>
      <w:rPr>
        <w:rStyle w:val="Seitenzahl"/>
      </w:rPr>
      <w:br/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B6257">
      <w:rPr>
        <w:rStyle w:val="Seitenzahl"/>
        <w:noProof/>
      </w:rPr>
      <w:t>1</w:t>
    </w:r>
    <w:r>
      <w:rPr>
        <w:rStyle w:val="Seitenzahl"/>
      </w:rPr>
      <w:fldChar w:fldCharType="end"/>
    </w:r>
  </w:p>
  <w:p w14:paraId="06C5C5B5" w14:textId="4B484F31" w:rsidR="008E42D3" w:rsidRDefault="008E42D3" w:rsidP="00EF7E0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3E50" w14:textId="77777777" w:rsidR="00B87D29" w:rsidRDefault="00B87D29">
      <w:r>
        <w:separator/>
      </w:r>
    </w:p>
  </w:footnote>
  <w:footnote w:type="continuationSeparator" w:id="0">
    <w:p w14:paraId="507FD350" w14:textId="77777777" w:rsidR="00B87D29" w:rsidRDefault="00B87D29">
      <w:r>
        <w:continuationSeparator/>
      </w:r>
    </w:p>
  </w:footnote>
  <w:footnote w:type="continuationNotice" w:id="1">
    <w:p w14:paraId="23C39117" w14:textId="77777777" w:rsidR="00B87D29" w:rsidRDefault="00B87D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DE42" w14:textId="77777777" w:rsidR="00B86B48" w:rsidRDefault="00B86B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47A0" w14:textId="38C4B539" w:rsidR="008E42D3" w:rsidRDefault="008E42D3">
    <w:pPr>
      <w:pStyle w:val="Kopfzeile"/>
    </w:pPr>
  </w:p>
  <w:p w14:paraId="035CB18D" w14:textId="6C0CCB4B" w:rsidR="008E42D3" w:rsidRDefault="008E42D3">
    <w:pPr>
      <w:pStyle w:val="Kopfzeile"/>
    </w:pPr>
  </w:p>
  <w:p w14:paraId="16141B55" w14:textId="68892A55" w:rsidR="008E42D3" w:rsidRDefault="008E42D3" w:rsidP="00C23E7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B143" w14:textId="16DEB5EF" w:rsidR="008E42D3" w:rsidRDefault="008E42D3" w:rsidP="001306DA"/>
  <w:p w14:paraId="15EE0C9E" w14:textId="15CD80A2" w:rsidR="008E42D3" w:rsidRDefault="00B86B48">
    <w:pPr>
      <w:pStyle w:val="Kopfzeile"/>
    </w:pPr>
    <w:r w:rsidRPr="00B32808">
      <w:rPr>
        <w:rFonts w:ascii="Inter" w:hAnsi="Inter"/>
        <w:noProof/>
      </w:rPr>
      <w:drawing>
        <wp:anchor distT="0" distB="0" distL="114300" distR="114300" simplePos="0" relativeHeight="251660289" behindDoc="0" locked="0" layoutInCell="1" allowOverlap="1" wp14:anchorId="07CC7190" wp14:editId="2C00E101">
          <wp:simplePos x="0" y="0"/>
          <wp:positionH relativeFrom="column">
            <wp:posOffset>3046095</wp:posOffset>
          </wp:positionH>
          <wp:positionV relativeFrom="paragraph">
            <wp:posOffset>-288290</wp:posOffset>
          </wp:positionV>
          <wp:extent cx="2797200" cy="1144800"/>
          <wp:effectExtent l="0" t="0" r="3175" b="0"/>
          <wp:wrapNone/>
          <wp:docPr id="116672432" name="Grafik 1" descr="Ein Bild, das Schrift, Tex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619085" name="Grafik 1" descr="Ein Bild, das Schrift, Tex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7200" cy="114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66C27E" w14:textId="6D692355" w:rsidR="008E42D3" w:rsidRDefault="008E42D3">
    <w:pPr>
      <w:pStyle w:val="Kopfzeile"/>
    </w:pPr>
  </w:p>
  <w:p w14:paraId="49404559" w14:textId="77FD6C5A" w:rsidR="008E42D3" w:rsidRDefault="008E42D3">
    <w:pPr>
      <w:pStyle w:val="Kopfzeile"/>
    </w:pPr>
  </w:p>
  <w:p w14:paraId="41B13E8C" w14:textId="545E3841" w:rsidR="008E42D3" w:rsidRDefault="008E42D3">
    <w:pPr>
      <w:pStyle w:val="Kopfzeile"/>
    </w:pPr>
  </w:p>
  <w:p w14:paraId="47B96B2F" w14:textId="1F16D983" w:rsidR="008E42D3" w:rsidRDefault="008E42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35D9"/>
    <w:multiLevelType w:val="multilevel"/>
    <w:tmpl w:val="E7D6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B6E75"/>
    <w:multiLevelType w:val="multilevel"/>
    <w:tmpl w:val="B6CA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645687"/>
    <w:multiLevelType w:val="multilevel"/>
    <w:tmpl w:val="8542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AC58B7"/>
    <w:multiLevelType w:val="multilevel"/>
    <w:tmpl w:val="4D68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7752AF"/>
    <w:multiLevelType w:val="multilevel"/>
    <w:tmpl w:val="ED8E006E"/>
    <w:styleLink w:val="Aufzhlung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A63A2"/>
    <w:multiLevelType w:val="hybridMultilevel"/>
    <w:tmpl w:val="87ECEE3A"/>
    <w:lvl w:ilvl="0" w:tplc="8C68ED2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7BA83"/>
    <w:multiLevelType w:val="hybridMultilevel"/>
    <w:tmpl w:val="FFFFFFFF"/>
    <w:lvl w:ilvl="0" w:tplc="A0D69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8C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B47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84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00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EB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9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20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FE6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A08C1"/>
    <w:multiLevelType w:val="hybridMultilevel"/>
    <w:tmpl w:val="46A6E642"/>
    <w:lvl w:ilvl="0" w:tplc="C534F6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1C03E9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96025B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B3E99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D4286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6925D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6A846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8882B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C385C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583E252D"/>
    <w:multiLevelType w:val="hybridMultilevel"/>
    <w:tmpl w:val="FFFFFFFF"/>
    <w:lvl w:ilvl="0" w:tplc="AB5C5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040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DE2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A3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0A2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725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20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66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88F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11B91"/>
    <w:multiLevelType w:val="multilevel"/>
    <w:tmpl w:val="915C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D84654"/>
    <w:multiLevelType w:val="multilevel"/>
    <w:tmpl w:val="9F96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1140946">
    <w:abstractNumId w:val="4"/>
  </w:num>
  <w:num w:numId="2" w16cid:durableId="1492210250">
    <w:abstractNumId w:val="8"/>
  </w:num>
  <w:num w:numId="3" w16cid:durableId="460002062">
    <w:abstractNumId w:val="6"/>
  </w:num>
  <w:num w:numId="4" w16cid:durableId="1168984979">
    <w:abstractNumId w:val="0"/>
  </w:num>
  <w:num w:numId="5" w16cid:durableId="149684824">
    <w:abstractNumId w:val="2"/>
  </w:num>
  <w:num w:numId="6" w16cid:durableId="178394503">
    <w:abstractNumId w:val="3"/>
  </w:num>
  <w:num w:numId="7" w16cid:durableId="374813979">
    <w:abstractNumId w:val="9"/>
  </w:num>
  <w:num w:numId="8" w16cid:durableId="117460302">
    <w:abstractNumId w:val="1"/>
  </w:num>
  <w:num w:numId="9" w16cid:durableId="1645743737">
    <w:abstractNumId w:val="10"/>
  </w:num>
  <w:num w:numId="10" w16cid:durableId="987785825">
    <w:abstractNumId w:val="5"/>
  </w:num>
  <w:num w:numId="11" w16cid:durableId="89116249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60"/>
    <w:rsid w:val="00000DA5"/>
    <w:rsid w:val="00000E11"/>
    <w:rsid w:val="00006A8D"/>
    <w:rsid w:val="00012BB7"/>
    <w:rsid w:val="000140C4"/>
    <w:rsid w:val="00014577"/>
    <w:rsid w:val="00021FD1"/>
    <w:rsid w:val="00022519"/>
    <w:rsid w:val="0002720F"/>
    <w:rsid w:val="00027833"/>
    <w:rsid w:val="000303F2"/>
    <w:rsid w:val="0003094B"/>
    <w:rsid w:val="00034B01"/>
    <w:rsid w:val="00037590"/>
    <w:rsid w:val="00037DA7"/>
    <w:rsid w:val="00042AC4"/>
    <w:rsid w:val="000504E8"/>
    <w:rsid w:val="00055946"/>
    <w:rsid w:val="00057A3C"/>
    <w:rsid w:val="0006096D"/>
    <w:rsid w:val="00063AF3"/>
    <w:rsid w:val="00077051"/>
    <w:rsid w:val="0008324C"/>
    <w:rsid w:val="00091886"/>
    <w:rsid w:val="000A379D"/>
    <w:rsid w:val="000B4F60"/>
    <w:rsid w:val="000B52AC"/>
    <w:rsid w:val="000B60E7"/>
    <w:rsid w:val="000B79A6"/>
    <w:rsid w:val="000C4D9E"/>
    <w:rsid w:val="000E2A92"/>
    <w:rsid w:val="000E7359"/>
    <w:rsid w:val="000E7A35"/>
    <w:rsid w:val="001009D1"/>
    <w:rsid w:val="00100A39"/>
    <w:rsid w:val="00106359"/>
    <w:rsid w:val="00124EB8"/>
    <w:rsid w:val="00130602"/>
    <w:rsid w:val="001306DA"/>
    <w:rsid w:val="001312DD"/>
    <w:rsid w:val="00132B15"/>
    <w:rsid w:val="00132C9B"/>
    <w:rsid w:val="00133AEA"/>
    <w:rsid w:val="001348BB"/>
    <w:rsid w:val="00136ED6"/>
    <w:rsid w:val="001403A9"/>
    <w:rsid w:val="00142F0E"/>
    <w:rsid w:val="0014311D"/>
    <w:rsid w:val="00144CE0"/>
    <w:rsid w:val="00145E15"/>
    <w:rsid w:val="0014711B"/>
    <w:rsid w:val="00154112"/>
    <w:rsid w:val="00155FFF"/>
    <w:rsid w:val="00160756"/>
    <w:rsid w:val="00170933"/>
    <w:rsid w:val="001709F0"/>
    <w:rsid w:val="00173280"/>
    <w:rsid w:val="001750C3"/>
    <w:rsid w:val="001878BC"/>
    <w:rsid w:val="00197FB1"/>
    <w:rsid w:val="001A0F87"/>
    <w:rsid w:val="001A3748"/>
    <w:rsid w:val="001A4F17"/>
    <w:rsid w:val="001B37F9"/>
    <w:rsid w:val="001B38D6"/>
    <w:rsid w:val="001B4C7C"/>
    <w:rsid w:val="001B6257"/>
    <w:rsid w:val="001B6F9A"/>
    <w:rsid w:val="001B7A0C"/>
    <w:rsid w:val="001C1CD4"/>
    <w:rsid w:val="001C2A57"/>
    <w:rsid w:val="001C3161"/>
    <w:rsid w:val="001C4C1C"/>
    <w:rsid w:val="001C6684"/>
    <w:rsid w:val="001D0288"/>
    <w:rsid w:val="001D0CA8"/>
    <w:rsid w:val="001D6DB6"/>
    <w:rsid w:val="001D7FEA"/>
    <w:rsid w:val="001E1F40"/>
    <w:rsid w:val="001E4C9A"/>
    <w:rsid w:val="001F249E"/>
    <w:rsid w:val="001F2890"/>
    <w:rsid w:val="001F42CE"/>
    <w:rsid w:val="001F587F"/>
    <w:rsid w:val="001F6760"/>
    <w:rsid w:val="0020323D"/>
    <w:rsid w:val="002048F6"/>
    <w:rsid w:val="00205F6E"/>
    <w:rsid w:val="002148FE"/>
    <w:rsid w:val="00215312"/>
    <w:rsid w:val="00215354"/>
    <w:rsid w:val="00215939"/>
    <w:rsid w:val="00225709"/>
    <w:rsid w:val="002258AB"/>
    <w:rsid w:val="0022793C"/>
    <w:rsid w:val="00227D43"/>
    <w:rsid w:val="0023151C"/>
    <w:rsid w:val="00235087"/>
    <w:rsid w:val="0023668B"/>
    <w:rsid w:val="002432DF"/>
    <w:rsid w:val="00246F49"/>
    <w:rsid w:val="00250AE2"/>
    <w:rsid w:val="00260291"/>
    <w:rsid w:val="0026233E"/>
    <w:rsid w:val="00262BDF"/>
    <w:rsid w:val="00263E3F"/>
    <w:rsid w:val="0026622F"/>
    <w:rsid w:val="002703BF"/>
    <w:rsid w:val="00272C7E"/>
    <w:rsid w:val="0027460E"/>
    <w:rsid w:val="002753CF"/>
    <w:rsid w:val="00275408"/>
    <w:rsid w:val="00276B09"/>
    <w:rsid w:val="00280907"/>
    <w:rsid w:val="00281553"/>
    <w:rsid w:val="0028287D"/>
    <w:rsid w:val="002849DA"/>
    <w:rsid w:val="00285965"/>
    <w:rsid w:val="00294267"/>
    <w:rsid w:val="00294BDD"/>
    <w:rsid w:val="002966B6"/>
    <w:rsid w:val="002A1C5E"/>
    <w:rsid w:val="002A20BA"/>
    <w:rsid w:val="002A22FD"/>
    <w:rsid w:val="002A5B92"/>
    <w:rsid w:val="002A5DD6"/>
    <w:rsid w:val="002B0E80"/>
    <w:rsid w:val="002B65B3"/>
    <w:rsid w:val="002B72E8"/>
    <w:rsid w:val="002C2026"/>
    <w:rsid w:val="002D1147"/>
    <w:rsid w:val="002D1269"/>
    <w:rsid w:val="002D18C1"/>
    <w:rsid w:val="002D3AA4"/>
    <w:rsid w:val="002D5E66"/>
    <w:rsid w:val="002E13AF"/>
    <w:rsid w:val="002E224F"/>
    <w:rsid w:val="002E5624"/>
    <w:rsid w:val="002E632C"/>
    <w:rsid w:val="002E676E"/>
    <w:rsid w:val="002E79D4"/>
    <w:rsid w:val="002F021C"/>
    <w:rsid w:val="002F1E8A"/>
    <w:rsid w:val="002F209D"/>
    <w:rsid w:val="002F3036"/>
    <w:rsid w:val="002F6410"/>
    <w:rsid w:val="002F6C8D"/>
    <w:rsid w:val="00301D4C"/>
    <w:rsid w:val="0030264E"/>
    <w:rsid w:val="003032CD"/>
    <w:rsid w:val="0031272B"/>
    <w:rsid w:val="00314BB0"/>
    <w:rsid w:val="00315E5C"/>
    <w:rsid w:val="00317B97"/>
    <w:rsid w:val="00320BB4"/>
    <w:rsid w:val="00324613"/>
    <w:rsid w:val="003251FB"/>
    <w:rsid w:val="00333C13"/>
    <w:rsid w:val="00334E12"/>
    <w:rsid w:val="0034049A"/>
    <w:rsid w:val="0034096F"/>
    <w:rsid w:val="00340FCD"/>
    <w:rsid w:val="00344F70"/>
    <w:rsid w:val="003476CA"/>
    <w:rsid w:val="00347FB5"/>
    <w:rsid w:val="00353456"/>
    <w:rsid w:val="003568DE"/>
    <w:rsid w:val="00360862"/>
    <w:rsid w:val="00363428"/>
    <w:rsid w:val="0037023B"/>
    <w:rsid w:val="003717AE"/>
    <w:rsid w:val="00372D01"/>
    <w:rsid w:val="00380321"/>
    <w:rsid w:val="0038133E"/>
    <w:rsid w:val="00382EB6"/>
    <w:rsid w:val="003855F0"/>
    <w:rsid w:val="0038685E"/>
    <w:rsid w:val="00392741"/>
    <w:rsid w:val="00393555"/>
    <w:rsid w:val="00393E92"/>
    <w:rsid w:val="00394E62"/>
    <w:rsid w:val="003A25AB"/>
    <w:rsid w:val="003A32F9"/>
    <w:rsid w:val="003A48D7"/>
    <w:rsid w:val="003B5D12"/>
    <w:rsid w:val="003B7EFD"/>
    <w:rsid w:val="003C2B43"/>
    <w:rsid w:val="003C55CF"/>
    <w:rsid w:val="003C5E87"/>
    <w:rsid w:val="003C6A23"/>
    <w:rsid w:val="003D25A6"/>
    <w:rsid w:val="003D31B7"/>
    <w:rsid w:val="003E0525"/>
    <w:rsid w:val="003E0BFF"/>
    <w:rsid w:val="003E2C58"/>
    <w:rsid w:val="003E6704"/>
    <w:rsid w:val="003E75A0"/>
    <w:rsid w:val="003E760F"/>
    <w:rsid w:val="003F145D"/>
    <w:rsid w:val="003F596F"/>
    <w:rsid w:val="00400C98"/>
    <w:rsid w:val="004012ED"/>
    <w:rsid w:val="00406D28"/>
    <w:rsid w:val="00414B94"/>
    <w:rsid w:val="004232A0"/>
    <w:rsid w:val="00436C41"/>
    <w:rsid w:val="00441473"/>
    <w:rsid w:val="00441A80"/>
    <w:rsid w:val="004524C9"/>
    <w:rsid w:val="004545E0"/>
    <w:rsid w:val="00455E9A"/>
    <w:rsid w:val="00457A24"/>
    <w:rsid w:val="00465146"/>
    <w:rsid w:val="00466B4C"/>
    <w:rsid w:val="00467F7A"/>
    <w:rsid w:val="004716DA"/>
    <w:rsid w:val="00484BA1"/>
    <w:rsid w:val="004877DF"/>
    <w:rsid w:val="004935E8"/>
    <w:rsid w:val="00496BA0"/>
    <w:rsid w:val="00496C0C"/>
    <w:rsid w:val="004972A7"/>
    <w:rsid w:val="004A215C"/>
    <w:rsid w:val="004B2E0C"/>
    <w:rsid w:val="004C1D48"/>
    <w:rsid w:val="004D4A2D"/>
    <w:rsid w:val="004D5355"/>
    <w:rsid w:val="004E103B"/>
    <w:rsid w:val="004F2E52"/>
    <w:rsid w:val="004F30C7"/>
    <w:rsid w:val="004F43E0"/>
    <w:rsid w:val="0050039E"/>
    <w:rsid w:val="00501CA0"/>
    <w:rsid w:val="0050283D"/>
    <w:rsid w:val="005038C4"/>
    <w:rsid w:val="005051F3"/>
    <w:rsid w:val="005054E8"/>
    <w:rsid w:val="0051204B"/>
    <w:rsid w:val="005132E1"/>
    <w:rsid w:val="005146B2"/>
    <w:rsid w:val="00522551"/>
    <w:rsid w:val="005273D1"/>
    <w:rsid w:val="00540769"/>
    <w:rsid w:val="00542183"/>
    <w:rsid w:val="00542900"/>
    <w:rsid w:val="0054364F"/>
    <w:rsid w:val="00544B7F"/>
    <w:rsid w:val="005469F2"/>
    <w:rsid w:val="00547987"/>
    <w:rsid w:val="0055094F"/>
    <w:rsid w:val="00564948"/>
    <w:rsid w:val="00567248"/>
    <w:rsid w:val="005706D5"/>
    <w:rsid w:val="0057099D"/>
    <w:rsid w:val="00571F17"/>
    <w:rsid w:val="005737EB"/>
    <w:rsid w:val="00581BEA"/>
    <w:rsid w:val="00590A1E"/>
    <w:rsid w:val="0059562A"/>
    <w:rsid w:val="0059703B"/>
    <w:rsid w:val="00597DD3"/>
    <w:rsid w:val="005A1266"/>
    <w:rsid w:val="005A22E0"/>
    <w:rsid w:val="005A29CD"/>
    <w:rsid w:val="005A3C39"/>
    <w:rsid w:val="005A5643"/>
    <w:rsid w:val="005A73DB"/>
    <w:rsid w:val="005B59C8"/>
    <w:rsid w:val="005B7916"/>
    <w:rsid w:val="005BE88F"/>
    <w:rsid w:val="005C049A"/>
    <w:rsid w:val="005C3D9B"/>
    <w:rsid w:val="005C6F0A"/>
    <w:rsid w:val="005D204A"/>
    <w:rsid w:val="005D702A"/>
    <w:rsid w:val="005E5A9C"/>
    <w:rsid w:val="005E65F1"/>
    <w:rsid w:val="005E66B1"/>
    <w:rsid w:val="005F0AA2"/>
    <w:rsid w:val="005F4B5B"/>
    <w:rsid w:val="005F57C4"/>
    <w:rsid w:val="005F6F7A"/>
    <w:rsid w:val="006156B4"/>
    <w:rsid w:val="00621C1D"/>
    <w:rsid w:val="00622D3B"/>
    <w:rsid w:val="00626100"/>
    <w:rsid w:val="006264ED"/>
    <w:rsid w:val="00626C67"/>
    <w:rsid w:val="0063204C"/>
    <w:rsid w:val="0064262A"/>
    <w:rsid w:val="00645024"/>
    <w:rsid w:val="00645793"/>
    <w:rsid w:val="00645D39"/>
    <w:rsid w:val="00646FCD"/>
    <w:rsid w:val="00651EBA"/>
    <w:rsid w:val="006520B9"/>
    <w:rsid w:val="00656266"/>
    <w:rsid w:val="00666F44"/>
    <w:rsid w:val="00674445"/>
    <w:rsid w:val="00675E24"/>
    <w:rsid w:val="00676F88"/>
    <w:rsid w:val="00677F70"/>
    <w:rsid w:val="0068790A"/>
    <w:rsid w:val="0069300B"/>
    <w:rsid w:val="006972EF"/>
    <w:rsid w:val="006A0BE9"/>
    <w:rsid w:val="006A17B9"/>
    <w:rsid w:val="006A2D48"/>
    <w:rsid w:val="006A4B51"/>
    <w:rsid w:val="006A6B2E"/>
    <w:rsid w:val="006A71C4"/>
    <w:rsid w:val="006B02FF"/>
    <w:rsid w:val="006B057D"/>
    <w:rsid w:val="006B3601"/>
    <w:rsid w:val="006B4AD1"/>
    <w:rsid w:val="006C13F4"/>
    <w:rsid w:val="006C4ABE"/>
    <w:rsid w:val="006C5A93"/>
    <w:rsid w:val="006C689B"/>
    <w:rsid w:val="006D4BF5"/>
    <w:rsid w:val="006D59D2"/>
    <w:rsid w:val="006E0423"/>
    <w:rsid w:val="006E3CC9"/>
    <w:rsid w:val="006E61B8"/>
    <w:rsid w:val="006E6709"/>
    <w:rsid w:val="006E6FEC"/>
    <w:rsid w:val="007010D0"/>
    <w:rsid w:val="00704DE0"/>
    <w:rsid w:val="007070F5"/>
    <w:rsid w:val="00710085"/>
    <w:rsid w:val="007100C3"/>
    <w:rsid w:val="007131DC"/>
    <w:rsid w:val="00715B86"/>
    <w:rsid w:val="007160A5"/>
    <w:rsid w:val="0071719F"/>
    <w:rsid w:val="007178CF"/>
    <w:rsid w:val="00722C43"/>
    <w:rsid w:val="007244DD"/>
    <w:rsid w:val="00731E11"/>
    <w:rsid w:val="00736DB7"/>
    <w:rsid w:val="00736FC4"/>
    <w:rsid w:val="00737C5C"/>
    <w:rsid w:val="007417DA"/>
    <w:rsid w:val="00741D71"/>
    <w:rsid w:val="00742AF1"/>
    <w:rsid w:val="007431FF"/>
    <w:rsid w:val="00755A20"/>
    <w:rsid w:val="00763E21"/>
    <w:rsid w:val="00769CB4"/>
    <w:rsid w:val="007719BA"/>
    <w:rsid w:val="00777ECC"/>
    <w:rsid w:val="00780C55"/>
    <w:rsid w:val="00784DE4"/>
    <w:rsid w:val="00785857"/>
    <w:rsid w:val="007879ED"/>
    <w:rsid w:val="00790C28"/>
    <w:rsid w:val="00792C33"/>
    <w:rsid w:val="00794D85"/>
    <w:rsid w:val="00795DE8"/>
    <w:rsid w:val="007A01B7"/>
    <w:rsid w:val="007A102D"/>
    <w:rsid w:val="007A1145"/>
    <w:rsid w:val="007A4622"/>
    <w:rsid w:val="007A6587"/>
    <w:rsid w:val="007A7170"/>
    <w:rsid w:val="007B245E"/>
    <w:rsid w:val="007B4724"/>
    <w:rsid w:val="007B726C"/>
    <w:rsid w:val="007C6B17"/>
    <w:rsid w:val="007D1696"/>
    <w:rsid w:val="007D36AE"/>
    <w:rsid w:val="007D7EA4"/>
    <w:rsid w:val="007E0F11"/>
    <w:rsid w:val="007E384D"/>
    <w:rsid w:val="007E6CEE"/>
    <w:rsid w:val="007F08DD"/>
    <w:rsid w:val="007F3FCF"/>
    <w:rsid w:val="007F701E"/>
    <w:rsid w:val="008002DB"/>
    <w:rsid w:val="00802A7F"/>
    <w:rsid w:val="00804766"/>
    <w:rsid w:val="00812178"/>
    <w:rsid w:val="0081396C"/>
    <w:rsid w:val="00814404"/>
    <w:rsid w:val="00821CB7"/>
    <w:rsid w:val="008248C2"/>
    <w:rsid w:val="0082522B"/>
    <w:rsid w:val="008256F8"/>
    <w:rsid w:val="008261AA"/>
    <w:rsid w:val="00826E10"/>
    <w:rsid w:val="008306B8"/>
    <w:rsid w:val="0084060A"/>
    <w:rsid w:val="00840DD1"/>
    <w:rsid w:val="00842276"/>
    <w:rsid w:val="0084792F"/>
    <w:rsid w:val="00864868"/>
    <w:rsid w:val="00865FFA"/>
    <w:rsid w:val="00872957"/>
    <w:rsid w:val="00872D25"/>
    <w:rsid w:val="008745BA"/>
    <w:rsid w:val="008807E3"/>
    <w:rsid w:val="008837F4"/>
    <w:rsid w:val="00884D71"/>
    <w:rsid w:val="00886567"/>
    <w:rsid w:val="0089343B"/>
    <w:rsid w:val="00896A47"/>
    <w:rsid w:val="008976F5"/>
    <w:rsid w:val="00897A4C"/>
    <w:rsid w:val="008A4080"/>
    <w:rsid w:val="008B23F4"/>
    <w:rsid w:val="008B4D52"/>
    <w:rsid w:val="008B7FD5"/>
    <w:rsid w:val="008C3DAD"/>
    <w:rsid w:val="008C58D3"/>
    <w:rsid w:val="008C7EEF"/>
    <w:rsid w:val="008D4934"/>
    <w:rsid w:val="008E2BCD"/>
    <w:rsid w:val="008E42D3"/>
    <w:rsid w:val="008E5287"/>
    <w:rsid w:val="008E655B"/>
    <w:rsid w:val="008F0958"/>
    <w:rsid w:val="008F10D3"/>
    <w:rsid w:val="008F2D55"/>
    <w:rsid w:val="008F68DC"/>
    <w:rsid w:val="00901D2C"/>
    <w:rsid w:val="009032B0"/>
    <w:rsid w:val="00903C9A"/>
    <w:rsid w:val="00906007"/>
    <w:rsid w:val="009062C1"/>
    <w:rsid w:val="00910EE6"/>
    <w:rsid w:val="009211D8"/>
    <w:rsid w:val="00923380"/>
    <w:rsid w:val="00925D33"/>
    <w:rsid w:val="00926899"/>
    <w:rsid w:val="00943BFA"/>
    <w:rsid w:val="00943C44"/>
    <w:rsid w:val="00956C9C"/>
    <w:rsid w:val="00957D84"/>
    <w:rsid w:val="00964877"/>
    <w:rsid w:val="00967401"/>
    <w:rsid w:val="00971B62"/>
    <w:rsid w:val="009766BE"/>
    <w:rsid w:val="009831AB"/>
    <w:rsid w:val="00984B20"/>
    <w:rsid w:val="00986895"/>
    <w:rsid w:val="00987AFE"/>
    <w:rsid w:val="00991E1D"/>
    <w:rsid w:val="00991E50"/>
    <w:rsid w:val="00992D46"/>
    <w:rsid w:val="00997278"/>
    <w:rsid w:val="00997A84"/>
    <w:rsid w:val="009B2ECC"/>
    <w:rsid w:val="009B374C"/>
    <w:rsid w:val="009B4AED"/>
    <w:rsid w:val="009C67CC"/>
    <w:rsid w:val="009D143F"/>
    <w:rsid w:val="009D57F2"/>
    <w:rsid w:val="009D6C6D"/>
    <w:rsid w:val="009E0C79"/>
    <w:rsid w:val="009E21A2"/>
    <w:rsid w:val="009E4016"/>
    <w:rsid w:val="009E7D53"/>
    <w:rsid w:val="009F0BF6"/>
    <w:rsid w:val="009F5DFE"/>
    <w:rsid w:val="009F67C6"/>
    <w:rsid w:val="009F70A3"/>
    <w:rsid w:val="009F7D55"/>
    <w:rsid w:val="00A00313"/>
    <w:rsid w:val="00A010D8"/>
    <w:rsid w:val="00A05A77"/>
    <w:rsid w:val="00A06B22"/>
    <w:rsid w:val="00A11515"/>
    <w:rsid w:val="00A121F9"/>
    <w:rsid w:val="00A13D02"/>
    <w:rsid w:val="00A21DC8"/>
    <w:rsid w:val="00A2365A"/>
    <w:rsid w:val="00A24A34"/>
    <w:rsid w:val="00A301A1"/>
    <w:rsid w:val="00A33422"/>
    <w:rsid w:val="00A3417A"/>
    <w:rsid w:val="00A35092"/>
    <w:rsid w:val="00A372C2"/>
    <w:rsid w:val="00A37E85"/>
    <w:rsid w:val="00A41516"/>
    <w:rsid w:val="00A426F5"/>
    <w:rsid w:val="00A44A98"/>
    <w:rsid w:val="00A465AE"/>
    <w:rsid w:val="00A56022"/>
    <w:rsid w:val="00A572A0"/>
    <w:rsid w:val="00A5780E"/>
    <w:rsid w:val="00A6587D"/>
    <w:rsid w:val="00A66F2E"/>
    <w:rsid w:val="00A71424"/>
    <w:rsid w:val="00A8246E"/>
    <w:rsid w:val="00A97DCF"/>
    <w:rsid w:val="00AA1B81"/>
    <w:rsid w:val="00AA22BC"/>
    <w:rsid w:val="00AA2A36"/>
    <w:rsid w:val="00AA3599"/>
    <w:rsid w:val="00AA3996"/>
    <w:rsid w:val="00AA7406"/>
    <w:rsid w:val="00AB14F8"/>
    <w:rsid w:val="00AB4654"/>
    <w:rsid w:val="00AB470B"/>
    <w:rsid w:val="00AC0270"/>
    <w:rsid w:val="00AC2413"/>
    <w:rsid w:val="00AC5CB0"/>
    <w:rsid w:val="00AD07E7"/>
    <w:rsid w:val="00AD66A3"/>
    <w:rsid w:val="00AE01DB"/>
    <w:rsid w:val="00AE1907"/>
    <w:rsid w:val="00AE4BB2"/>
    <w:rsid w:val="00AE7941"/>
    <w:rsid w:val="00B0082F"/>
    <w:rsid w:val="00B0124D"/>
    <w:rsid w:val="00B012B9"/>
    <w:rsid w:val="00B045A2"/>
    <w:rsid w:val="00B12442"/>
    <w:rsid w:val="00B131B3"/>
    <w:rsid w:val="00B1439B"/>
    <w:rsid w:val="00B15F1B"/>
    <w:rsid w:val="00B175F4"/>
    <w:rsid w:val="00B17D5C"/>
    <w:rsid w:val="00B30C83"/>
    <w:rsid w:val="00B32D26"/>
    <w:rsid w:val="00B33FA9"/>
    <w:rsid w:val="00B36E98"/>
    <w:rsid w:val="00B55A9A"/>
    <w:rsid w:val="00B605C5"/>
    <w:rsid w:val="00B60669"/>
    <w:rsid w:val="00B64D2B"/>
    <w:rsid w:val="00B66CBD"/>
    <w:rsid w:val="00B67836"/>
    <w:rsid w:val="00B70434"/>
    <w:rsid w:val="00B70CC6"/>
    <w:rsid w:val="00B72C77"/>
    <w:rsid w:val="00B74DA5"/>
    <w:rsid w:val="00B75072"/>
    <w:rsid w:val="00B759B9"/>
    <w:rsid w:val="00B763FA"/>
    <w:rsid w:val="00B77310"/>
    <w:rsid w:val="00B815BA"/>
    <w:rsid w:val="00B834D1"/>
    <w:rsid w:val="00B84E36"/>
    <w:rsid w:val="00B8602A"/>
    <w:rsid w:val="00B86B48"/>
    <w:rsid w:val="00B87D29"/>
    <w:rsid w:val="00B931AD"/>
    <w:rsid w:val="00B93BEF"/>
    <w:rsid w:val="00B948A3"/>
    <w:rsid w:val="00B9704D"/>
    <w:rsid w:val="00B97788"/>
    <w:rsid w:val="00BA14BD"/>
    <w:rsid w:val="00BA1A20"/>
    <w:rsid w:val="00BA4228"/>
    <w:rsid w:val="00BA5427"/>
    <w:rsid w:val="00BB1CCB"/>
    <w:rsid w:val="00BB1FB5"/>
    <w:rsid w:val="00BB2F0C"/>
    <w:rsid w:val="00BB4B01"/>
    <w:rsid w:val="00BB5C27"/>
    <w:rsid w:val="00BB7FE5"/>
    <w:rsid w:val="00BC4BBC"/>
    <w:rsid w:val="00BC5456"/>
    <w:rsid w:val="00BD673A"/>
    <w:rsid w:val="00BE2D68"/>
    <w:rsid w:val="00BE4E18"/>
    <w:rsid w:val="00BF382E"/>
    <w:rsid w:val="00BF76BB"/>
    <w:rsid w:val="00C04F8E"/>
    <w:rsid w:val="00C05261"/>
    <w:rsid w:val="00C053A8"/>
    <w:rsid w:val="00C05AF6"/>
    <w:rsid w:val="00C12BC8"/>
    <w:rsid w:val="00C17D69"/>
    <w:rsid w:val="00C21B42"/>
    <w:rsid w:val="00C23E72"/>
    <w:rsid w:val="00C2544E"/>
    <w:rsid w:val="00C269A5"/>
    <w:rsid w:val="00C345A0"/>
    <w:rsid w:val="00C34603"/>
    <w:rsid w:val="00C34CD5"/>
    <w:rsid w:val="00C35049"/>
    <w:rsid w:val="00C4196A"/>
    <w:rsid w:val="00C43FB0"/>
    <w:rsid w:val="00C44EC4"/>
    <w:rsid w:val="00C50DC0"/>
    <w:rsid w:val="00C53BBF"/>
    <w:rsid w:val="00C55D87"/>
    <w:rsid w:val="00C57BBD"/>
    <w:rsid w:val="00C670F1"/>
    <w:rsid w:val="00C747A1"/>
    <w:rsid w:val="00C754F6"/>
    <w:rsid w:val="00C757A6"/>
    <w:rsid w:val="00C77078"/>
    <w:rsid w:val="00C817B8"/>
    <w:rsid w:val="00C85FF9"/>
    <w:rsid w:val="00C871A3"/>
    <w:rsid w:val="00C87B5C"/>
    <w:rsid w:val="00C9450A"/>
    <w:rsid w:val="00CA034D"/>
    <w:rsid w:val="00CA78E6"/>
    <w:rsid w:val="00CB125E"/>
    <w:rsid w:val="00CB1FD6"/>
    <w:rsid w:val="00CB55A0"/>
    <w:rsid w:val="00CC5CDD"/>
    <w:rsid w:val="00CD0C26"/>
    <w:rsid w:val="00CD0E38"/>
    <w:rsid w:val="00CD244C"/>
    <w:rsid w:val="00CD3063"/>
    <w:rsid w:val="00CD3426"/>
    <w:rsid w:val="00CD4C5E"/>
    <w:rsid w:val="00CD50D6"/>
    <w:rsid w:val="00CD54C2"/>
    <w:rsid w:val="00CE0687"/>
    <w:rsid w:val="00CE094D"/>
    <w:rsid w:val="00CE150A"/>
    <w:rsid w:val="00CE17C6"/>
    <w:rsid w:val="00CE362E"/>
    <w:rsid w:val="00CE724D"/>
    <w:rsid w:val="00CF3C78"/>
    <w:rsid w:val="00D13728"/>
    <w:rsid w:val="00D15918"/>
    <w:rsid w:val="00D16E01"/>
    <w:rsid w:val="00D23C9E"/>
    <w:rsid w:val="00D26075"/>
    <w:rsid w:val="00D302F1"/>
    <w:rsid w:val="00D352AE"/>
    <w:rsid w:val="00D3779D"/>
    <w:rsid w:val="00D535D1"/>
    <w:rsid w:val="00D54C81"/>
    <w:rsid w:val="00D6342F"/>
    <w:rsid w:val="00D80E77"/>
    <w:rsid w:val="00D8350F"/>
    <w:rsid w:val="00D91FAF"/>
    <w:rsid w:val="00D93484"/>
    <w:rsid w:val="00D938A7"/>
    <w:rsid w:val="00D96652"/>
    <w:rsid w:val="00DA0658"/>
    <w:rsid w:val="00DA16E6"/>
    <w:rsid w:val="00DA41F2"/>
    <w:rsid w:val="00DA6E9C"/>
    <w:rsid w:val="00DB0D01"/>
    <w:rsid w:val="00DB68EA"/>
    <w:rsid w:val="00DC10C3"/>
    <w:rsid w:val="00DC4C81"/>
    <w:rsid w:val="00DC6DD3"/>
    <w:rsid w:val="00DD36C9"/>
    <w:rsid w:val="00DD5489"/>
    <w:rsid w:val="00DE437E"/>
    <w:rsid w:val="00DF14D0"/>
    <w:rsid w:val="00DF60C5"/>
    <w:rsid w:val="00DF6A74"/>
    <w:rsid w:val="00E019D8"/>
    <w:rsid w:val="00E019F3"/>
    <w:rsid w:val="00E05F1C"/>
    <w:rsid w:val="00E11026"/>
    <w:rsid w:val="00E1174B"/>
    <w:rsid w:val="00E15F5E"/>
    <w:rsid w:val="00E22450"/>
    <w:rsid w:val="00E23E17"/>
    <w:rsid w:val="00E23FBE"/>
    <w:rsid w:val="00E243C1"/>
    <w:rsid w:val="00E24672"/>
    <w:rsid w:val="00E31BAB"/>
    <w:rsid w:val="00E34C60"/>
    <w:rsid w:val="00E357DE"/>
    <w:rsid w:val="00E428FD"/>
    <w:rsid w:val="00E44E3A"/>
    <w:rsid w:val="00E4663D"/>
    <w:rsid w:val="00E5004A"/>
    <w:rsid w:val="00E57C59"/>
    <w:rsid w:val="00E64517"/>
    <w:rsid w:val="00E65D10"/>
    <w:rsid w:val="00E66CDC"/>
    <w:rsid w:val="00E754B7"/>
    <w:rsid w:val="00E82514"/>
    <w:rsid w:val="00E953B6"/>
    <w:rsid w:val="00E96ED3"/>
    <w:rsid w:val="00E97F49"/>
    <w:rsid w:val="00EA0D20"/>
    <w:rsid w:val="00EA299E"/>
    <w:rsid w:val="00EA2E24"/>
    <w:rsid w:val="00EA6026"/>
    <w:rsid w:val="00EA70BB"/>
    <w:rsid w:val="00EB3902"/>
    <w:rsid w:val="00EB4BFC"/>
    <w:rsid w:val="00EB4C08"/>
    <w:rsid w:val="00EB61FF"/>
    <w:rsid w:val="00EB6815"/>
    <w:rsid w:val="00EC40B8"/>
    <w:rsid w:val="00EC68EC"/>
    <w:rsid w:val="00ED369A"/>
    <w:rsid w:val="00ED47CA"/>
    <w:rsid w:val="00EE2435"/>
    <w:rsid w:val="00EE3930"/>
    <w:rsid w:val="00EE637C"/>
    <w:rsid w:val="00EE7052"/>
    <w:rsid w:val="00EF5BBF"/>
    <w:rsid w:val="00EF7E00"/>
    <w:rsid w:val="00F002C7"/>
    <w:rsid w:val="00F059E6"/>
    <w:rsid w:val="00F068A6"/>
    <w:rsid w:val="00F127F5"/>
    <w:rsid w:val="00F13080"/>
    <w:rsid w:val="00F137CB"/>
    <w:rsid w:val="00F20FEC"/>
    <w:rsid w:val="00F23F7D"/>
    <w:rsid w:val="00F25BEB"/>
    <w:rsid w:val="00F26425"/>
    <w:rsid w:val="00F31165"/>
    <w:rsid w:val="00F31453"/>
    <w:rsid w:val="00F3344A"/>
    <w:rsid w:val="00F337AC"/>
    <w:rsid w:val="00F34EAB"/>
    <w:rsid w:val="00F34FC1"/>
    <w:rsid w:val="00F37967"/>
    <w:rsid w:val="00F4024C"/>
    <w:rsid w:val="00F43414"/>
    <w:rsid w:val="00F54822"/>
    <w:rsid w:val="00F54EBC"/>
    <w:rsid w:val="00F64E9A"/>
    <w:rsid w:val="00F65D0A"/>
    <w:rsid w:val="00F672BE"/>
    <w:rsid w:val="00F71E64"/>
    <w:rsid w:val="00F72A53"/>
    <w:rsid w:val="00F74628"/>
    <w:rsid w:val="00F81338"/>
    <w:rsid w:val="00F87504"/>
    <w:rsid w:val="00F945A4"/>
    <w:rsid w:val="00F94679"/>
    <w:rsid w:val="00F951BC"/>
    <w:rsid w:val="00FA0B6B"/>
    <w:rsid w:val="00FA3CBB"/>
    <w:rsid w:val="00FA4762"/>
    <w:rsid w:val="00FB02AE"/>
    <w:rsid w:val="00FB3B39"/>
    <w:rsid w:val="00FB4AA5"/>
    <w:rsid w:val="00FB4F0A"/>
    <w:rsid w:val="00FC22A1"/>
    <w:rsid w:val="00FC36D3"/>
    <w:rsid w:val="00FD055E"/>
    <w:rsid w:val="00FD5EAF"/>
    <w:rsid w:val="00FD64A5"/>
    <w:rsid w:val="00FD7938"/>
    <w:rsid w:val="00FE0A6C"/>
    <w:rsid w:val="00FE1EB4"/>
    <w:rsid w:val="00FE2764"/>
    <w:rsid w:val="00FE6840"/>
    <w:rsid w:val="00FF5F71"/>
    <w:rsid w:val="00FF6456"/>
    <w:rsid w:val="0159700E"/>
    <w:rsid w:val="02E5236F"/>
    <w:rsid w:val="08A17D56"/>
    <w:rsid w:val="0AD69A54"/>
    <w:rsid w:val="0D2FD2E1"/>
    <w:rsid w:val="0F5AD8A2"/>
    <w:rsid w:val="172C4F10"/>
    <w:rsid w:val="19A3083D"/>
    <w:rsid w:val="211229A2"/>
    <w:rsid w:val="217FAED8"/>
    <w:rsid w:val="2356BF4A"/>
    <w:rsid w:val="26A60742"/>
    <w:rsid w:val="2A82E0F7"/>
    <w:rsid w:val="2EEF2E3E"/>
    <w:rsid w:val="2F567073"/>
    <w:rsid w:val="30C7BA39"/>
    <w:rsid w:val="33CBA9CF"/>
    <w:rsid w:val="35F06C64"/>
    <w:rsid w:val="361F8D9F"/>
    <w:rsid w:val="36574146"/>
    <w:rsid w:val="367596B7"/>
    <w:rsid w:val="385820D9"/>
    <w:rsid w:val="38686AF2"/>
    <w:rsid w:val="395CE808"/>
    <w:rsid w:val="430DF529"/>
    <w:rsid w:val="44326E45"/>
    <w:rsid w:val="4675F3BF"/>
    <w:rsid w:val="47B7CE97"/>
    <w:rsid w:val="4836C7CA"/>
    <w:rsid w:val="49E2BB5B"/>
    <w:rsid w:val="4C91B8B7"/>
    <w:rsid w:val="4E8FA91C"/>
    <w:rsid w:val="53693BB9"/>
    <w:rsid w:val="53D51BAA"/>
    <w:rsid w:val="549383BD"/>
    <w:rsid w:val="5700FB0B"/>
    <w:rsid w:val="5A45235E"/>
    <w:rsid w:val="633CF3A6"/>
    <w:rsid w:val="6803E4A3"/>
    <w:rsid w:val="68CCDB2A"/>
    <w:rsid w:val="6BF62972"/>
    <w:rsid w:val="6D815A85"/>
    <w:rsid w:val="6D98C469"/>
    <w:rsid w:val="7061B760"/>
    <w:rsid w:val="72185FBC"/>
    <w:rsid w:val="737377AE"/>
    <w:rsid w:val="7781E460"/>
    <w:rsid w:val="79B48758"/>
    <w:rsid w:val="79FAD874"/>
    <w:rsid w:val="7C011413"/>
    <w:rsid w:val="7F29895F"/>
    <w:rsid w:val="7F2FAA50"/>
    <w:rsid w:val="7FE3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73F26"/>
  <w15:docId w15:val="{AE92650D-D024-4C50-9F80-FC1870A2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849DA"/>
    <w:pPr>
      <w:spacing w:after="120" w:line="250" w:lineRule="exact"/>
    </w:pPr>
    <w:rPr>
      <w:rFonts w:ascii="Arial" w:hAnsi="Arial"/>
      <w:sz w:val="19"/>
      <w:szCs w:val="24"/>
    </w:rPr>
  </w:style>
  <w:style w:type="paragraph" w:styleId="berschrift1">
    <w:name w:val="heading 1"/>
    <w:basedOn w:val="Standard"/>
    <w:next w:val="Standard"/>
    <w:qFormat/>
    <w:rsid w:val="00731E11"/>
    <w:pPr>
      <w:keepNext/>
      <w:spacing w:before="480" w:line="24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957D84"/>
    <w:pPr>
      <w:keepNext/>
      <w:spacing w:line="380" w:lineRule="exact"/>
      <w:outlineLvl w:val="1"/>
    </w:pPr>
    <w:rPr>
      <w:rFonts w:cs="Arial"/>
      <w:b/>
      <w:bCs/>
      <w:iCs/>
      <w:sz w:val="20"/>
      <w:szCs w:val="28"/>
    </w:rPr>
  </w:style>
  <w:style w:type="paragraph" w:styleId="berschrift3">
    <w:name w:val="heading 3"/>
    <w:basedOn w:val="Standard"/>
    <w:next w:val="Standard"/>
    <w:qFormat/>
    <w:rsid w:val="008261AA"/>
    <w:pPr>
      <w:keepNext/>
      <w:spacing w:before="240" w:line="300" w:lineRule="exact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D93484"/>
    <w:pPr>
      <w:keepNext/>
      <w:outlineLvl w:val="3"/>
    </w:pPr>
    <w:rPr>
      <w:b/>
      <w:bCs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D25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F2D55"/>
    <w:pPr>
      <w:tabs>
        <w:tab w:val="center" w:pos="4536"/>
        <w:tab w:val="right" w:pos="9072"/>
      </w:tabs>
      <w:spacing w:after="60" w:line="140" w:lineRule="exact"/>
    </w:pPr>
    <w:rPr>
      <w:sz w:val="14"/>
    </w:rPr>
  </w:style>
  <w:style w:type="character" w:styleId="Seitenzahl">
    <w:name w:val="page number"/>
    <w:basedOn w:val="Absatz-Standardschriftart"/>
    <w:rsid w:val="002849DA"/>
    <w:rPr>
      <w:b/>
    </w:rPr>
  </w:style>
  <w:style w:type="paragraph" w:customStyle="1" w:styleId="Bezugsfeld">
    <w:name w:val="Bezugsfeld"/>
    <w:basedOn w:val="Standard"/>
    <w:rsid w:val="009062C1"/>
    <w:pPr>
      <w:spacing w:after="0" w:line="200" w:lineRule="exact"/>
    </w:pPr>
    <w:rPr>
      <w:sz w:val="14"/>
      <w:szCs w:val="14"/>
    </w:rPr>
  </w:style>
  <w:style w:type="paragraph" w:customStyle="1" w:styleId="Zwischenheadline">
    <w:name w:val="Zwischenheadline"/>
    <w:basedOn w:val="Standard"/>
    <w:rsid w:val="00333C13"/>
    <w:rPr>
      <w:b/>
    </w:rPr>
  </w:style>
  <w:style w:type="numbering" w:customStyle="1" w:styleId="Aufzhlung">
    <w:name w:val="Aufzählung"/>
    <w:basedOn w:val="KeineListe"/>
    <w:rsid w:val="006B4AD1"/>
    <w:pPr>
      <w:numPr>
        <w:numId w:val="1"/>
      </w:numPr>
    </w:pPr>
  </w:style>
  <w:style w:type="paragraph" w:customStyle="1" w:styleId="Standardblackevalag">
    <w:name w:val="Standard black (evalag)"/>
    <w:basedOn w:val="Standard"/>
    <w:link w:val="StandardblackevalagZchnZchn"/>
    <w:rsid w:val="00B77310"/>
    <w:rPr>
      <w:rFonts w:ascii="Arial Black" w:hAnsi="Arial Black"/>
    </w:rPr>
  </w:style>
  <w:style w:type="character" w:customStyle="1" w:styleId="StandardblackevalagZchnZchn">
    <w:name w:val="Standard black (evalag) Zchn Zchn"/>
    <w:basedOn w:val="Absatz-Standardschriftart"/>
    <w:link w:val="Standardblackevalag"/>
    <w:rsid w:val="00B77310"/>
    <w:rPr>
      <w:rFonts w:ascii="Arial Black" w:hAnsi="Arial Black"/>
      <w:sz w:val="19"/>
      <w:szCs w:val="24"/>
      <w:lang w:val="de-DE" w:eastAsia="de-DE" w:bidi="ar-SA"/>
    </w:rPr>
  </w:style>
  <w:style w:type="paragraph" w:styleId="Funotentext">
    <w:name w:val="footnote text"/>
    <w:basedOn w:val="Standard"/>
    <w:semiHidden/>
    <w:rsid w:val="00A572A0"/>
    <w:pPr>
      <w:spacing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sid w:val="00BE4E18"/>
    <w:rPr>
      <w:rFonts w:ascii="Arial" w:hAnsi="Arial"/>
      <w:sz w:val="15"/>
      <w:vertAlign w:val="superscript"/>
    </w:rPr>
  </w:style>
  <w:style w:type="paragraph" w:customStyle="1" w:styleId="Funoten">
    <w:name w:val="Fußnoten"/>
    <w:basedOn w:val="Funotentext"/>
    <w:rsid w:val="00A572A0"/>
  </w:style>
  <w:style w:type="paragraph" w:customStyle="1" w:styleId="Formatvorlage1">
    <w:name w:val="Formatvorlage1"/>
    <w:basedOn w:val="Standard"/>
    <w:autoRedefine/>
    <w:rsid w:val="00EA70BB"/>
    <w:pPr>
      <w:spacing w:after="0" w:line="240" w:lineRule="auto"/>
    </w:pPr>
    <w:rPr>
      <w:rFonts w:cs="Arial"/>
      <w:szCs w:val="17"/>
    </w:rPr>
  </w:style>
  <w:style w:type="paragraph" w:customStyle="1" w:styleId="Formatvorlage2">
    <w:name w:val="Formatvorlage2"/>
    <w:basedOn w:val="Standard"/>
    <w:rsid w:val="00EA70BB"/>
    <w:pPr>
      <w:spacing w:after="0" w:line="240" w:lineRule="auto"/>
    </w:pPr>
    <w:rPr>
      <w:rFonts w:cs="Arial"/>
      <w:b/>
      <w:sz w:val="32"/>
    </w:rPr>
  </w:style>
  <w:style w:type="paragraph" w:customStyle="1" w:styleId="Formatvorlage4">
    <w:name w:val="Formatvorlage4"/>
    <w:basedOn w:val="Standard"/>
    <w:rsid w:val="00EA70BB"/>
    <w:pPr>
      <w:spacing w:after="0" w:line="240" w:lineRule="auto"/>
    </w:pPr>
    <w:rPr>
      <w:rFonts w:cs="Arial"/>
      <w:b/>
      <w:sz w:val="26"/>
      <w:szCs w:val="20"/>
    </w:rPr>
  </w:style>
  <w:style w:type="paragraph" w:styleId="Listenabsatz">
    <w:name w:val="List Paragraph"/>
    <w:basedOn w:val="Standard"/>
    <w:uiPriority w:val="34"/>
    <w:qFormat/>
    <w:rsid w:val="000B4F60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037DA7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037DA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37DA7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7D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7DA7"/>
    <w:rPr>
      <w:rFonts w:ascii="Arial" w:hAnsi="Arial"/>
      <w:b/>
      <w:bCs/>
    </w:rPr>
  </w:style>
  <w:style w:type="character" w:styleId="Hyperlink">
    <w:name w:val="Hyperlink"/>
    <w:basedOn w:val="Absatz-Standardschriftart"/>
    <w:unhideWhenUsed/>
    <w:rsid w:val="00037DA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7DA7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semiHidden/>
    <w:unhideWhenUsed/>
    <w:rsid w:val="005038C4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5038C4"/>
    <w:rPr>
      <w:rFonts w:ascii="Arial" w:hAnsi="Arial"/>
    </w:rPr>
  </w:style>
  <w:style w:type="character" w:styleId="Endnotenzeichen">
    <w:name w:val="endnote reference"/>
    <w:basedOn w:val="Absatz-Standardschriftart"/>
    <w:semiHidden/>
    <w:unhideWhenUsed/>
    <w:rsid w:val="005038C4"/>
    <w:rPr>
      <w:vertAlign w:val="superscript"/>
    </w:rPr>
  </w:style>
  <w:style w:type="paragraph" w:customStyle="1" w:styleId="lead-text">
    <w:name w:val="lead-text"/>
    <w:basedOn w:val="Standard"/>
    <w:rsid w:val="005038C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erarbeitung">
    <w:name w:val="Revision"/>
    <w:hidden/>
    <w:uiPriority w:val="99"/>
    <w:semiHidden/>
    <w:rsid w:val="00710085"/>
    <w:rPr>
      <w:rFonts w:ascii="Arial" w:hAnsi="Arial"/>
      <w:sz w:val="19"/>
      <w:szCs w:val="24"/>
    </w:rPr>
  </w:style>
  <w:style w:type="paragraph" w:styleId="StandardWeb">
    <w:name w:val="Normal (Web)"/>
    <w:basedOn w:val="Standard"/>
    <w:uiPriority w:val="99"/>
    <w:semiHidden/>
    <w:unhideWhenUsed/>
    <w:rsid w:val="000E735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106359"/>
    <w:pPr>
      <w:autoSpaceDE w:val="0"/>
      <w:autoSpaceDN w:val="0"/>
      <w:adjustRightInd w:val="0"/>
    </w:pPr>
    <w:rPr>
      <w:rFonts w:ascii="Meta Offc" w:hAnsi="Meta Offc" w:cs="Meta Offc"/>
      <w:color w:val="000000"/>
      <w:sz w:val="24"/>
      <w:szCs w:val="24"/>
    </w:rPr>
  </w:style>
  <w:style w:type="table" w:styleId="Tabellenraster">
    <w:name w:val="Table Grid"/>
    <w:basedOn w:val="NormaleTabelle"/>
    <w:rsid w:val="00314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semiHidden/>
    <w:unhideWhenUsed/>
    <w:rsid w:val="0006096D"/>
    <w:rPr>
      <w:color w:val="800080" w:themeColor="followedHyperlink"/>
      <w:u w:val="single"/>
    </w:rPr>
  </w:style>
  <w:style w:type="paragraph" w:styleId="Titel">
    <w:name w:val="Title"/>
    <w:basedOn w:val="Standard"/>
    <w:next w:val="Standard"/>
    <w:link w:val="TitelZchn"/>
    <w:qFormat/>
    <w:rsid w:val="00FD5E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FD5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EinfacheTabelle3">
    <w:name w:val="Plain Table 3"/>
    <w:basedOn w:val="NormaleTabelle"/>
    <w:uiPriority w:val="43"/>
    <w:rsid w:val="003C6A2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3C6A2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3C6A2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aragraph">
    <w:name w:val="paragraph"/>
    <w:basedOn w:val="Standard"/>
    <w:rsid w:val="00590A1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Absatz-Standardschriftart"/>
    <w:rsid w:val="00590A1E"/>
  </w:style>
  <w:style w:type="character" w:customStyle="1" w:styleId="eop">
    <w:name w:val="eop"/>
    <w:basedOn w:val="Absatz-Standardschriftart"/>
    <w:rsid w:val="00590A1E"/>
  </w:style>
  <w:style w:type="character" w:customStyle="1" w:styleId="tabchar">
    <w:name w:val="tabchar"/>
    <w:basedOn w:val="Absatz-Standardschriftart"/>
    <w:rsid w:val="00590A1E"/>
  </w:style>
  <w:style w:type="character" w:styleId="Erwhnung">
    <w:name w:val="Mention"/>
    <w:basedOn w:val="Absatz-Standardschriftart"/>
    <w:uiPriority w:val="99"/>
    <w:unhideWhenUsed/>
    <w:rsid w:val="0092689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16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9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0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284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3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48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4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5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66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2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8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8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0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6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7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orlagen\akk_all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32D7F21EAC3649A7D7FC25E6C262D4" ma:contentTypeVersion="17" ma:contentTypeDescription="Ein neues Dokument erstellen." ma:contentTypeScope="" ma:versionID="b3ba8a8956f3f620ad68b44195fd8ca8">
  <xsd:schema xmlns:xsd="http://www.w3.org/2001/XMLSchema" xmlns:xs="http://www.w3.org/2001/XMLSchema" xmlns:p="http://schemas.microsoft.com/office/2006/metadata/properties" xmlns:ns2="122c0641-f0cc-48ce-8aa8-17ec48d0ee77" xmlns:ns3="4e7c6e60-02ee-47b6-8f38-3ab77fc0b535" targetNamespace="http://schemas.microsoft.com/office/2006/metadata/properties" ma:root="true" ma:fieldsID="9961d69e0de66cb1664fa70b681458fe" ns2:_="" ns3:_="">
    <xsd:import namespace="122c0641-f0cc-48ce-8aa8-17ec48d0ee77"/>
    <xsd:import namespace="4e7c6e60-02ee-47b6-8f38-3ab77fc0b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Gelesen" minOccurs="0"/>
                <xsd:element ref="ns2:Gelesen_2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c0641-f0cc-48ce-8aa8-17ec48d0ee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ce00a861-751f-4940-a2a8-89569f1b16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Gelesen" ma:index="18" nillable="true" ma:displayName="Aufgenommen am " ma:format="DateOnly" ma:internalName="Gelesen">
      <xsd:simpleType>
        <xsd:restriction base="dms:DateTime"/>
      </xsd:simpleType>
    </xsd:element>
    <xsd:element name="Gelesen_2" ma:index="19" nillable="true" ma:displayName="Gelesen_2" ma:description="Viola Küßner" ma:format="Dropdown" ma:list="UserInfo" ma:SharePointGroup="0" ma:internalName="Gelesen_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c6e60-02ee-47b6-8f38-3ab77fc0b5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091d74-6956-4c33-8f5d-87f7ec226fb4}" ma:internalName="TaxCatchAll" ma:showField="CatchAllData" ma:web="4e7c6e60-02ee-47b6-8f38-3ab77fc0b5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esen_2 xmlns="122c0641-f0cc-48ce-8aa8-17ec48d0ee77">
      <UserInfo>
        <DisplayName/>
        <AccountId xsi:nil="true"/>
        <AccountType/>
      </UserInfo>
    </Gelesen_2>
    <lcf76f155ced4ddcb4097134ff3c332f xmlns="122c0641-f0cc-48ce-8aa8-17ec48d0ee77">
      <Terms xmlns="http://schemas.microsoft.com/office/infopath/2007/PartnerControls"/>
    </lcf76f155ced4ddcb4097134ff3c332f>
    <TaxCatchAll xmlns="4e7c6e60-02ee-47b6-8f38-3ab77fc0b535" xsi:nil="true"/>
    <Gelesen xmlns="122c0641-f0cc-48ce-8aa8-17ec48d0ee77" xsi:nil="true"/>
  </documentManagement>
</p:properties>
</file>

<file path=customXml/itemProps1.xml><?xml version="1.0" encoding="utf-8"?>
<ds:datastoreItem xmlns:ds="http://schemas.openxmlformats.org/officeDocument/2006/customXml" ds:itemID="{29B0CF9E-003C-4BCA-A1AA-15EC2BB8C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B39CA9-EC92-486A-AEC9-59A73D0FD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c0641-f0cc-48ce-8aa8-17ec48d0ee77"/>
    <ds:schemaRef ds:uri="4e7c6e60-02ee-47b6-8f38-3ab77fc0b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D35B44-E5AF-48C5-BD55-4FACC22E6E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177157-D07A-40CF-A089-63F9E12C9169}">
  <ds:schemaRefs>
    <ds:schemaRef ds:uri="http://schemas.microsoft.com/office/2006/metadata/properties"/>
    <ds:schemaRef ds:uri="http://schemas.microsoft.com/office/infopath/2007/PartnerControls"/>
    <ds:schemaRef ds:uri="122c0641-f0cc-48ce-8aa8-17ec48d0ee77"/>
    <ds:schemaRef ds:uri="4e7c6e60-02ee-47b6-8f38-3ab77fc0b5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akk_allg.dotx</Template>
  <TotalTime>0</TotalTime>
  <Pages>3</Pages>
  <Words>452</Words>
  <Characters>3250</Characters>
  <Application>Microsoft Office Word</Application>
  <DocSecurity>0</DocSecurity>
  <Lines>72</Lines>
  <Paragraphs>25</Paragraphs>
  <ScaleCrop>false</ScaleCrop>
  <Company>Evaluationsagentur BW</Company>
  <LinksUpToDate>false</LinksUpToDate>
  <CharactersWithSpaces>3677</CharactersWithSpaces>
  <SharedDoc>false</SharedDoc>
  <HLinks>
    <vt:vector size="18" baseType="variant">
      <vt:variant>
        <vt:i4>917525</vt:i4>
      </vt:variant>
      <vt:variant>
        <vt:i4>6</vt:i4>
      </vt:variant>
      <vt:variant>
        <vt:i4>0</vt:i4>
      </vt:variant>
      <vt:variant>
        <vt:i4>5</vt:i4>
      </vt:variant>
      <vt:variant>
        <vt:lpwstr>https://www.evalag.de/q-siegel/angebote-fuer-lehrende</vt:lpwstr>
      </vt:variant>
      <vt:variant>
        <vt:lpwstr/>
      </vt:variant>
      <vt:variant>
        <vt:i4>7405682</vt:i4>
      </vt:variant>
      <vt:variant>
        <vt:i4>3</vt:i4>
      </vt:variant>
      <vt:variant>
        <vt:i4>0</vt:i4>
      </vt:variant>
      <vt:variant>
        <vt:i4>5</vt:i4>
      </vt:variant>
      <vt:variant>
        <vt:lpwstr>https://campuscomm.de/topics/38769/feed</vt:lpwstr>
      </vt:variant>
      <vt:variant>
        <vt:lpwstr/>
      </vt:variant>
      <vt:variant>
        <vt:i4>6226016</vt:i4>
      </vt:variant>
      <vt:variant>
        <vt:i4>0</vt:i4>
      </vt:variant>
      <vt:variant>
        <vt:i4>0</vt:i4>
      </vt:variant>
      <vt:variant>
        <vt:i4>5</vt:i4>
      </vt:variant>
      <vt:variant>
        <vt:lpwstr>mailto:qsiegel@evalag.de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 Bodo-Hartmann</dc:creator>
  <cp:keywords/>
  <dc:description/>
  <cp:lastModifiedBy>Julia Ehinger</cp:lastModifiedBy>
  <cp:revision>6</cp:revision>
  <cp:lastPrinted>2008-09-17T07:21:00Z</cp:lastPrinted>
  <dcterms:created xsi:type="dcterms:W3CDTF">2024-03-13T11:00:00Z</dcterms:created>
  <dcterms:modified xsi:type="dcterms:W3CDTF">2024-03-13T11:34:00Z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-2043083153</vt:i4>
  </property>
  <property fmtid="{D5CDD505-2E9C-101B-9397-08002B2CF9AE}" pid="3" name="ContentTypeId">
    <vt:lpwstr>0x0101001F32D7F21EAC3649A7D7FC25E6C262D4</vt:lpwstr>
  </property>
  <property fmtid="{D5CDD505-2E9C-101B-9397-08002B2CF9AE}" pid="4" name="MediaServiceImageTags">
    <vt:lpwstr/>
  </property>
</Properties>
</file>